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auhte"/>
        <w:tblW w:w="0" w:type="auto"/>
        <w:tblLayout w:type="fixed"/>
        <w:tblLook w:val="04A0" w:firstRow="1" w:lastRow="0" w:firstColumn="1" w:lastColumn="0" w:noHBand="0" w:noVBand="1"/>
        <w:tblDescription w:val="Layout table for outside of trifold brochure"/>
      </w:tblPr>
      <w:tblGrid>
        <w:gridCol w:w="3741"/>
        <w:gridCol w:w="724"/>
        <w:gridCol w:w="502"/>
        <w:gridCol w:w="4815"/>
        <w:gridCol w:w="718"/>
        <w:gridCol w:w="3900"/>
      </w:tblGrid>
      <w:tr w:rsidR="0002111B" w:rsidRPr="00463952">
        <w:trPr>
          <w:trHeight w:hRule="exact" w:val="10800"/>
        </w:trPr>
        <w:tc>
          <w:tcPr>
            <w:tcW w:w="3741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41"/>
            </w:tblGrid>
            <w:tr w:rsidR="0002111B" w:rsidRPr="00463952" w:rsidTr="00463952">
              <w:trPr>
                <w:trHeight w:hRule="exact" w:val="8294"/>
              </w:trPr>
              <w:tc>
                <w:tcPr>
                  <w:tcW w:w="5000" w:type="pct"/>
                  <w:shd w:val="clear" w:color="auto" w:fill="92D050"/>
                </w:tcPr>
                <w:p w:rsidR="00A25308" w:rsidRDefault="004B180B" w:rsidP="00062ABE">
                  <w:pPr>
                    <w:spacing w:before="840" w:after="180" w:line="240" w:lineRule="auto"/>
                    <w:ind w:left="505" w:right="505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Que faire </w:t>
                  </w:r>
                  <w:r w:rsidR="00395986">
                    <w:rPr>
                      <w:sz w:val="44"/>
                      <w:szCs w:val="44"/>
                    </w:rPr>
                    <w:t>?</w:t>
                  </w:r>
                </w:p>
                <w:p w:rsidR="007C1491" w:rsidRPr="00062ABE" w:rsidRDefault="007C1491" w:rsidP="007C1491">
                  <w:pPr>
                    <w:spacing w:line="240" w:lineRule="auto"/>
                    <w:ind w:left="505" w:right="505"/>
                    <w:rPr>
                      <w:sz w:val="24"/>
                      <w:szCs w:val="44"/>
                    </w:rPr>
                  </w:pPr>
                </w:p>
                <w:p w:rsidR="00463952" w:rsidRPr="00C7423D" w:rsidRDefault="00395986" w:rsidP="00463952">
                  <w:pPr>
                    <w:pStyle w:val="Paragraphedeliste"/>
                    <w:numPr>
                      <w:ilvl w:val="0"/>
                      <w:numId w:val="7"/>
                    </w:numPr>
                    <w:spacing w:after="160" w:line="252" w:lineRule="auto"/>
                    <w:ind w:left="426" w:right="505"/>
                    <w:rPr>
                      <w:lang w:val="fr-FR"/>
                    </w:rPr>
                  </w:pP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Ne </w:t>
                  </w:r>
                  <w:r w:rsidR="00E949ED">
                    <w:rPr>
                      <w:sz w:val="22"/>
                      <w:szCs w:val="22"/>
                      <w:lang w:val="fr-FR"/>
                    </w:rPr>
                    <w:t>rapportez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 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>jamais</w:t>
                  </w:r>
                  <w:r w:rsidR="004B180B" w:rsidRPr="00463952">
                    <w:rPr>
                      <w:sz w:val="22"/>
                      <w:szCs w:val="22"/>
                      <w:lang w:val="fr-FR"/>
                    </w:rPr>
                    <w:t xml:space="preserve"> 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de plantes, de graines, de fleurs, de fruits ou de légumes 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>lorsque cela est interdit par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 la loi</w:t>
                  </w:r>
                  <w:r w:rsidR="00A25308" w:rsidRPr="00463952">
                    <w:rPr>
                      <w:sz w:val="22"/>
                      <w:szCs w:val="22"/>
                      <w:lang w:val="fr-FR"/>
                    </w:rPr>
                    <w:t>.</w:t>
                  </w:r>
                </w:p>
                <w:p w:rsidR="009921E5" w:rsidRPr="009921E5" w:rsidRDefault="009921E5" w:rsidP="00C7423D">
                  <w:pPr>
                    <w:spacing w:line="252" w:lineRule="auto"/>
                    <w:ind w:left="66" w:right="505"/>
                    <w:rPr>
                      <w:lang w:val="fr-FR"/>
                    </w:rPr>
                  </w:pPr>
                </w:p>
                <w:p w:rsidR="00463952" w:rsidRPr="00C7423D" w:rsidRDefault="00395986" w:rsidP="00463952">
                  <w:pPr>
                    <w:pStyle w:val="Paragraphedeliste"/>
                    <w:numPr>
                      <w:ilvl w:val="0"/>
                      <w:numId w:val="7"/>
                    </w:numPr>
                    <w:spacing w:after="160" w:line="252" w:lineRule="auto"/>
                    <w:ind w:left="426" w:right="505"/>
                    <w:rPr>
                      <w:lang w:val="fr-FR"/>
                    </w:rPr>
                  </w:pP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Si vous souhaitez importer des plantes dans votre pays, contactez </w:t>
                  </w:r>
                  <w:r w:rsidR="00533385">
                    <w:rPr>
                      <w:sz w:val="22"/>
                      <w:szCs w:val="22"/>
                      <w:lang w:val="fr-FR"/>
                    </w:rPr>
                    <w:t>vos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 xml:space="preserve"> </w:t>
                  </w:r>
                  <w:r w:rsidR="004B180B" w:rsidRPr="00463952">
                    <w:rPr>
                      <w:sz w:val="22"/>
                      <w:szCs w:val="22"/>
                      <w:lang w:val="fr-FR"/>
                    </w:rPr>
                    <w:t>autorité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>s</w:t>
                  </w:r>
                  <w:r w:rsidR="004B180B" w:rsidRPr="00463952">
                    <w:rPr>
                      <w:sz w:val="22"/>
                      <w:szCs w:val="22"/>
                      <w:lang w:val="fr-FR"/>
                    </w:rPr>
                    <w:t xml:space="preserve"> 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>locale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>s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 de santé des végétaux pour </w:t>
                  </w:r>
                  <w:r w:rsidR="00232A91">
                    <w:rPr>
                      <w:sz w:val="22"/>
                      <w:szCs w:val="22"/>
                      <w:lang w:val="fr-FR"/>
                    </w:rPr>
                    <w:t>savoir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 xml:space="preserve"> ce qui </w:t>
                  </w:r>
                  <w:r w:rsidR="00232A91">
                    <w:rPr>
                      <w:sz w:val="22"/>
                      <w:szCs w:val="22"/>
                      <w:lang w:val="fr-FR"/>
                    </w:rPr>
                    <w:t>est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 xml:space="preserve"> autorisé</w:t>
                  </w:r>
                  <w:r w:rsidR="00463952" w:rsidRPr="00463952">
                    <w:rPr>
                      <w:sz w:val="22"/>
                      <w:szCs w:val="22"/>
                      <w:lang w:val="fr-FR"/>
                    </w:rPr>
                    <w:t>.</w:t>
                  </w:r>
                </w:p>
                <w:p w:rsidR="009921E5" w:rsidRPr="009921E5" w:rsidRDefault="009921E5" w:rsidP="00C7423D">
                  <w:pPr>
                    <w:spacing w:line="252" w:lineRule="auto"/>
                    <w:ind w:left="66" w:right="505"/>
                    <w:rPr>
                      <w:lang w:val="fr-FR"/>
                    </w:rPr>
                  </w:pPr>
                </w:p>
                <w:p w:rsidR="00463952" w:rsidRPr="00463952" w:rsidRDefault="00463952" w:rsidP="00E949ED">
                  <w:pPr>
                    <w:pStyle w:val="Paragraphedeliste"/>
                    <w:numPr>
                      <w:ilvl w:val="0"/>
                      <w:numId w:val="7"/>
                    </w:numPr>
                    <w:spacing w:line="252" w:lineRule="auto"/>
                    <w:ind w:left="426" w:right="505"/>
                    <w:rPr>
                      <w:lang w:val="fr-FR"/>
                    </w:rPr>
                  </w:pP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Si vous </w:t>
                  </w:r>
                  <w:r w:rsidR="00E949ED">
                    <w:rPr>
                      <w:sz w:val="22"/>
                      <w:szCs w:val="22"/>
                      <w:lang w:val="fr-FR"/>
                    </w:rPr>
                    <w:t>rapportez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 xml:space="preserve"> des plantes, des grain</w:t>
                  </w:r>
                  <w:r w:rsidR="004B180B">
                    <w:rPr>
                      <w:sz w:val="22"/>
                      <w:szCs w:val="22"/>
                      <w:lang w:val="fr-FR"/>
                    </w:rPr>
                    <w:t>e</w:t>
                  </w:r>
                  <w:r w:rsidRPr="00463952">
                    <w:rPr>
                      <w:sz w:val="22"/>
                      <w:szCs w:val="22"/>
                      <w:lang w:val="fr-FR"/>
                    </w:rPr>
                    <w:t>s, des fleurs, des fruits ou des légumes, déclarez-les auprès d’un agent des douanes.</w:t>
                  </w:r>
                </w:p>
              </w:tc>
            </w:tr>
            <w:tr w:rsidR="0002111B" w:rsidRPr="00463952" w:rsidTr="00D8000C">
              <w:trPr>
                <w:trHeight w:hRule="exact" w:val="2404"/>
              </w:trPr>
              <w:tc>
                <w:tcPr>
                  <w:tcW w:w="5000" w:type="pct"/>
                  <w:shd w:val="clear" w:color="auto" w:fill="auto"/>
                </w:tcPr>
                <w:p w:rsidR="0002111B" w:rsidRPr="00463952" w:rsidRDefault="00F24756">
                  <w:pPr>
                    <w:rPr>
                      <w:lang w:val="fr-FR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79744" behindDoc="0" locked="0" layoutInCell="1" allowOverlap="1" wp14:anchorId="174F9445" wp14:editId="62F7DFB3">
                        <wp:simplePos x="0" y="0"/>
                        <wp:positionH relativeFrom="column">
                          <wp:posOffset>565569</wp:posOffset>
                        </wp:positionH>
                        <wp:positionV relativeFrom="paragraph">
                          <wp:posOffset>194848</wp:posOffset>
                        </wp:positionV>
                        <wp:extent cx="1141200" cy="1144800"/>
                        <wp:effectExtent l="0" t="0" r="1905" b="0"/>
                        <wp:wrapNone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200" cy="114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2111B" w:rsidRPr="00463952" w:rsidTr="00DF0458">
              <w:trPr>
                <w:trHeight w:hRule="exact" w:val="420"/>
              </w:trPr>
              <w:tc>
                <w:tcPr>
                  <w:tcW w:w="5000" w:type="pct"/>
                  <w:shd w:val="clear" w:color="auto" w:fill="92D050"/>
                </w:tcPr>
                <w:p w:rsidR="0002111B" w:rsidRPr="00463952" w:rsidRDefault="0002111B">
                  <w:pPr>
                    <w:rPr>
                      <w:lang w:val="fr-FR"/>
                    </w:rPr>
                  </w:pPr>
                </w:p>
              </w:tc>
            </w:tr>
          </w:tbl>
          <w:p w:rsidR="0002111B" w:rsidRPr="00463952" w:rsidRDefault="0002111B">
            <w:pPr>
              <w:rPr>
                <w:lang w:val="fr-FR"/>
              </w:rPr>
            </w:pPr>
          </w:p>
        </w:tc>
        <w:tc>
          <w:tcPr>
            <w:tcW w:w="724" w:type="dxa"/>
          </w:tcPr>
          <w:p w:rsidR="0002111B" w:rsidRPr="00463952" w:rsidRDefault="00037968">
            <w:pPr>
              <w:rPr>
                <w:lang w:val="fr-FR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A4DBE8D" wp14:editId="73940FF8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9525</wp:posOffset>
                  </wp:positionV>
                  <wp:extent cx="3381375" cy="2695575"/>
                  <wp:effectExtent l="0" t="0" r="9525" b="9525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" w:type="dxa"/>
          </w:tcPr>
          <w:p w:rsidR="0002111B" w:rsidRPr="00463952" w:rsidRDefault="0002111B">
            <w:pPr>
              <w:rPr>
                <w:color w:val="auto"/>
                <w:lang w:val="fr-FR"/>
              </w:rPr>
            </w:pPr>
          </w:p>
        </w:tc>
        <w:tc>
          <w:tcPr>
            <w:tcW w:w="4815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02111B" w:rsidRPr="00463952" w:rsidTr="00DF0458">
              <w:trPr>
                <w:cantSplit/>
                <w:trHeight w:hRule="exact" w:val="8087"/>
              </w:trPr>
              <w:tc>
                <w:tcPr>
                  <w:tcW w:w="5000" w:type="pct"/>
                </w:tcPr>
                <w:p w:rsidR="0002111B" w:rsidRPr="00463952" w:rsidRDefault="00F309AE" w:rsidP="00A95FA9">
                  <w:pPr>
                    <w:pStyle w:val="Destinataire"/>
                    <w:rPr>
                      <w:color w:val="auto"/>
                      <w:lang w:val="fr-FR"/>
                    </w:rPr>
                  </w:pPr>
                  <w:r w:rsidRPr="00962690">
                    <w:rPr>
                      <w:noProof/>
                      <w:color w:val="auto"/>
                      <w:lang w:val="en-GB" w:eastAsia="en-GB"/>
                    </w:rPr>
                    <w:drawing>
                      <wp:anchor distT="0" distB="0" distL="114300" distR="114300" simplePos="0" relativeHeight="251667456" behindDoc="0" locked="0" layoutInCell="1" allowOverlap="1" wp14:anchorId="12359AC0" wp14:editId="2D7E82C1">
                        <wp:simplePos x="0" y="0"/>
                        <wp:positionH relativeFrom="column">
                          <wp:posOffset>1917798</wp:posOffset>
                        </wp:positionH>
                        <wp:positionV relativeFrom="paragraph">
                          <wp:posOffset>1788795</wp:posOffset>
                        </wp:positionV>
                        <wp:extent cx="939165" cy="1641475"/>
                        <wp:effectExtent l="0" t="0" r="0" b="0"/>
                        <wp:wrapNone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165" cy="1641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900CF" w:rsidRPr="00962690">
                    <w:rPr>
                      <w:noProof/>
                      <w:color w:val="auto"/>
                      <w:lang w:val="en-GB" w:eastAsia="en-GB"/>
                    </w:rPr>
                    <w:drawing>
                      <wp:anchor distT="0" distB="0" distL="114300" distR="114300" simplePos="0" relativeHeight="251670528" behindDoc="0" locked="0" layoutInCell="1" allowOverlap="1" wp14:anchorId="696AF922" wp14:editId="47E47115">
                        <wp:simplePos x="0" y="0"/>
                        <wp:positionH relativeFrom="column">
                          <wp:posOffset>1475105</wp:posOffset>
                        </wp:positionH>
                        <wp:positionV relativeFrom="paragraph">
                          <wp:posOffset>3886200</wp:posOffset>
                        </wp:positionV>
                        <wp:extent cx="609600" cy="609600"/>
                        <wp:effectExtent l="0" t="0" r="0" b="0"/>
                        <wp:wrapNone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900CF" w:rsidRPr="00962690">
                    <w:rPr>
                      <w:noProof/>
                      <w:color w:val="auto"/>
                      <w:lang w:val="en-GB" w:eastAsia="en-GB"/>
                    </w:rPr>
                    <w:drawing>
                      <wp:anchor distT="0" distB="0" distL="114300" distR="114300" simplePos="0" relativeHeight="251671552" behindDoc="0" locked="0" layoutInCell="1" allowOverlap="1" wp14:anchorId="21D30367" wp14:editId="373658EA">
                        <wp:simplePos x="0" y="0"/>
                        <wp:positionH relativeFrom="column">
                          <wp:posOffset>2205990</wp:posOffset>
                        </wp:positionH>
                        <wp:positionV relativeFrom="paragraph">
                          <wp:posOffset>3886200</wp:posOffset>
                        </wp:positionV>
                        <wp:extent cx="608330" cy="608330"/>
                        <wp:effectExtent l="0" t="0" r="1270" b="1270"/>
                        <wp:wrapNone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08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900CF" w:rsidRPr="00962690">
                    <w:rPr>
                      <w:noProof/>
                      <w:color w:val="auto"/>
                      <w:lang w:val="en-GB" w:eastAsia="en-GB"/>
                    </w:rPr>
                    <w:drawing>
                      <wp:anchor distT="0" distB="0" distL="114300" distR="114300" simplePos="0" relativeHeight="251669504" behindDoc="0" locked="0" layoutInCell="1" allowOverlap="1" wp14:anchorId="3AFDE253" wp14:editId="38E05169">
                        <wp:simplePos x="0" y="0"/>
                        <wp:positionH relativeFrom="column">
                          <wp:posOffset>732155</wp:posOffset>
                        </wp:positionH>
                        <wp:positionV relativeFrom="paragraph">
                          <wp:posOffset>3886200</wp:posOffset>
                        </wp:positionV>
                        <wp:extent cx="608330" cy="608330"/>
                        <wp:effectExtent l="0" t="0" r="1270" b="1270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08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62690" w:rsidRPr="00B375F5">
                    <w:rPr>
                      <w:rFonts w:ascii="Aller" w:hAnsi="Aller"/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109FF905" wp14:editId="6421006B">
                            <wp:simplePos x="0" y="0"/>
                            <wp:positionH relativeFrom="column">
                              <wp:posOffset>3041650</wp:posOffset>
                            </wp:positionH>
                            <wp:positionV relativeFrom="paragraph">
                              <wp:posOffset>4962525</wp:posOffset>
                            </wp:positionV>
                            <wp:extent cx="3409950" cy="1400175"/>
                            <wp:effectExtent l="0" t="0" r="0" b="9525"/>
                            <wp:wrapNone/>
                            <wp:docPr id="19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09950" cy="1400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56AC" w:rsidRPr="00395986" w:rsidRDefault="006A56AC" w:rsidP="00B375F5">
                                        <w:pPr>
                                          <w:jc w:val="center"/>
                                          <w:rPr>
                                            <w:rFonts w:asciiTheme="majorHAnsi" w:hAnsiTheme="majorHAnsi"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>Protégeons ensemble nos</w:t>
                                        </w:r>
                                        <w:r w:rsidRPr="00395986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 xml:space="preserve"> cultures et nos beaux paysages contre les </w:t>
                                        </w:r>
                                        <w:r w:rsidR="0050357A" w:rsidRPr="00395986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 xml:space="preserve">ravageurs </w:t>
                                        </w:r>
                                        <w:r w:rsidRPr="00395986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 xml:space="preserve">et </w:t>
                                        </w:r>
                                        <w:r w:rsidR="00D63C03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 xml:space="preserve">les </w:t>
                                        </w:r>
                                        <w:r w:rsidR="0050357A" w:rsidRPr="00395986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 xml:space="preserve">maladies </w:t>
                                        </w:r>
                                        <w:r w:rsidRPr="00395986">
                                          <w:rPr>
                                            <w:rFonts w:asciiTheme="majorHAnsi" w:hAnsiTheme="majorHAnsi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lang w:val="fr-FR"/>
                                          </w:rPr>
                                          <w:t>des plantes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180000" rIns="91440" bIns="1800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" o:spid="_x0000_s1026" type="#_x0000_t202" style="position:absolute;margin-left:239.5pt;margin-top:390.75pt;width:268.5pt;height:11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" fillcolor="black [3213]" stroked="f">
                            <v:textbox inset=",5mm,,5mm">
                              <w:txbxContent>
                                <w:p w:rsidR="006A56AC" w:rsidRPr="00395986" w:rsidRDefault="006A56AC" w:rsidP="00B375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0000"/>
                                      <w:sz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>Protégeons ensemble nos</w:t>
                                  </w:r>
                                  <w:r w:rsidRPr="0039598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 xml:space="preserve"> cultures et nos beaux paysages contre les </w:t>
                                  </w:r>
                                  <w:r w:rsidR="0050357A" w:rsidRPr="0039598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 xml:space="preserve">ravageurs </w:t>
                                  </w:r>
                                  <w:r w:rsidRPr="0039598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 xml:space="preserve">et </w:t>
                                  </w:r>
                                  <w:r w:rsidR="00D63C03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 xml:space="preserve">les </w:t>
                                  </w:r>
                                  <w:r w:rsidR="0050357A" w:rsidRPr="0039598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 xml:space="preserve">maladies </w:t>
                                  </w:r>
                                  <w:r w:rsidRPr="00395986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0000"/>
                                      <w:sz w:val="28"/>
                                      <w:lang w:val="fr-FR"/>
                                    </w:rPr>
                                    <w:t>des plantes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375F5" w:rsidRPr="00962690">
                    <w:rPr>
                      <w:noProof/>
                      <w:color w:val="auto"/>
                      <w:lang w:val="en-GB" w:eastAsia="en-GB"/>
                    </w:rPr>
                    <w:drawing>
                      <wp:anchor distT="0" distB="0" distL="114300" distR="114300" simplePos="0" relativeHeight="251668480" behindDoc="0" locked="0" layoutInCell="1" allowOverlap="1" wp14:anchorId="6119ED46" wp14:editId="3AB07F8E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3886200</wp:posOffset>
                        </wp:positionV>
                        <wp:extent cx="608330" cy="608330"/>
                        <wp:effectExtent l="0" t="0" r="1270" b="1270"/>
                        <wp:wrapNone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330" cy="608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B31D2" w:rsidRPr="00962690">
                    <w:rPr>
                      <w:noProof/>
                      <w:color w:val="auto"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01A3E5C" wp14:editId="29D705BF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2114550</wp:posOffset>
                            </wp:positionV>
                            <wp:extent cx="2084400" cy="1789200"/>
                            <wp:effectExtent l="0" t="0" r="0" b="1905"/>
                            <wp:wrapNone/>
                            <wp:docPr id="30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4400" cy="17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A56AC" w:rsidRPr="00395986" w:rsidRDefault="006A56AC">
                                        <w:pPr>
                                          <w:rPr>
                                            <w:lang w:val="fr-FR"/>
                                          </w:rPr>
                                        </w:pP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Lors de vos voyages, évitez de </w:t>
                                        </w:r>
                                        <w:r w:rsidR="000C2980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>rapporter</w:t>
                                        </w: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 chez vous des plantes ou des </w:t>
                                        </w:r>
                                        <w:r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produits végétaux </w:t>
                                        </w: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... </w:t>
                                        </w:r>
                                        <w:r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br/>
                                        </w: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des </w:t>
                                        </w:r>
                                        <w:r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>ravageurs</w:t>
                                        </w: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 ou des maladies peuvent s'y </w:t>
                                        </w:r>
                                        <w:r w:rsidR="00E949ED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>cacher</w:t>
                                        </w:r>
                                        <w:r w:rsidR="000C2980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 xml:space="preserve"> </w:t>
                                        </w:r>
                                        <w:r w:rsidRPr="00395986">
                                          <w:rPr>
                                            <w:color w:val="auto"/>
                                            <w:sz w:val="22"/>
                                            <w:lang w:val="fr-FR"/>
                                          </w:rPr>
                                          <w:t>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7" type="#_x0000_t202" style="position:absolute;margin-left:-.1pt;margin-top:166.5pt;width:164.15pt;height:1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" filled="f" stroked="f">
                            <v:textbox>
                              <w:txbxContent>
                                <w:p w:rsidR="006A56AC" w:rsidRPr="00395986" w:rsidRDefault="006A56AC">
                                  <w:pPr>
                                    <w:rPr>
                                      <w:lang w:val="fr-FR"/>
                                    </w:rPr>
                                  </w:pP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Lors de vos voyages, évitez de </w:t>
                                  </w:r>
                                  <w:r w:rsidR="000C2980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>rapporter</w:t>
                                  </w: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 chez vous des plantes ou des </w: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produits végétaux </w:t>
                                  </w: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br/>
                                  </w: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des </w: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>ravageurs</w:t>
                                  </w: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 ou des maladies peuvent s'y </w:t>
                                  </w:r>
                                  <w:r w:rsidR="00E949ED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>cacher</w:t>
                                  </w:r>
                                  <w:r w:rsidR="000C2980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 xml:space="preserve"> </w:t>
                                  </w:r>
                                  <w:r w:rsidRPr="00395986">
                                    <w:rPr>
                                      <w:color w:val="auto"/>
                                      <w:sz w:val="22"/>
                                      <w:lang w:val="fr-FR"/>
                                    </w:rPr>
                                    <w:t>!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2111B" w:rsidRPr="00463952" w:rsidTr="00A95FA9">
              <w:trPr>
                <w:cantSplit/>
                <w:trHeight w:hRule="exact" w:val="4320"/>
              </w:trPr>
              <w:tc>
                <w:tcPr>
                  <w:tcW w:w="5000" w:type="pct"/>
                </w:tcPr>
                <w:p w:rsidR="00DF0458" w:rsidRPr="00395986" w:rsidRDefault="00395986" w:rsidP="00DF0458">
                  <w:pPr>
                    <w:ind w:left="136" w:right="284"/>
                    <w:rPr>
                      <w:lang w:val="fr-FR"/>
                    </w:rPr>
                  </w:pPr>
                  <w:r w:rsidRPr="00395986">
                    <w:rPr>
                      <w:lang w:val="fr-FR"/>
                    </w:rPr>
                    <w:t>Ce</w:t>
                  </w:r>
                  <w:r w:rsidR="0055554C">
                    <w:rPr>
                      <w:lang w:val="fr-FR"/>
                    </w:rPr>
                    <w:t xml:space="preserve"> dépliant</w:t>
                  </w:r>
                  <w:r w:rsidRPr="00395986">
                    <w:rPr>
                      <w:lang w:val="fr-FR"/>
                    </w:rPr>
                    <w:t xml:space="preserve"> a été préparé par</w:t>
                  </w:r>
                  <w:r w:rsidR="00DF0458" w:rsidRPr="00395986">
                    <w:rPr>
                      <w:lang w:val="fr-FR"/>
                    </w:rPr>
                    <w:t>:</w:t>
                  </w:r>
                </w:p>
                <w:p w:rsidR="00DF0458" w:rsidRPr="00395986" w:rsidRDefault="00DF0458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DF0458" w:rsidRPr="00463952" w:rsidRDefault="00395986" w:rsidP="00DF0458">
                  <w:pPr>
                    <w:ind w:left="136" w:right="284"/>
                    <w:rPr>
                      <w:lang w:val="fr-FR"/>
                    </w:rPr>
                  </w:pPr>
                  <w:r w:rsidRPr="00463952">
                    <w:rPr>
                      <w:lang w:val="fr-FR"/>
                    </w:rPr>
                    <w:t>[votre ONPV</w:t>
                  </w:r>
                  <w:r w:rsidR="00DF0458" w:rsidRPr="00463952">
                    <w:rPr>
                      <w:lang w:val="fr-FR"/>
                    </w:rPr>
                    <w:t>]</w:t>
                  </w:r>
                </w:p>
                <w:p w:rsidR="00DF0458" w:rsidRPr="00463952" w:rsidRDefault="00DF0458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DF0458" w:rsidRPr="00463952" w:rsidRDefault="00DF0458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DF0458" w:rsidRPr="00463952" w:rsidRDefault="00DF0458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F309AE" w:rsidRPr="00463952" w:rsidRDefault="00F309AE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F309AE" w:rsidRDefault="00F309AE" w:rsidP="00DF0458">
                  <w:pPr>
                    <w:ind w:left="136" w:right="284"/>
                    <w:rPr>
                      <w:lang w:val="fr-FR"/>
                    </w:rPr>
                  </w:pPr>
                </w:p>
                <w:p w:rsidR="0055554C" w:rsidRPr="00463952" w:rsidRDefault="0055554C" w:rsidP="00DF0458">
                  <w:pPr>
                    <w:ind w:left="136" w:right="284"/>
                    <w:rPr>
                      <w:lang w:val="fr-FR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82816" behindDoc="0" locked="0" layoutInCell="1" allowOverlap="1" wp14:anchorId="4AA6FCCA" wp14:editId="033CB63E">
                        <wp:simplePos x="0" y="0"/>
                        <wp:positionH relativeFrom="column">
                          <wp:posOffset>2381186</wp:posOffset>
                        </wp:positionH>
                        <wp:positionV relativeFrom="paragraph">
                          <wp:posOffset>109855</wp:posOffset>
                        </wp:positionV>
                        <wp:extent cx="361315" cy="381635"/>
                        <wp:effectExtent l="0" t="0" r="635" b="0"/>
                        <wp:wrapNone/>
                        <wp:docPr id="293" name="Image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15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2111B" w:rsidRPr="00463952" w:rsidRDefault="00463952" w:rsidP="0055554C">
                  <w:pPr>
                    <w:ind w:left="136" w:right="284"/>
                    <w:rPr>
                      <w:color w:val="auto"/>
                      <w:lang w:val="fr-FR"/>
                    </w:rPr>
                  </w:pPr>
                  <w:r w:rsidRPr="00463952">
                    <w:rPr>
                      <w:sz w:val="12"/>
                      <w:lang w:val="fr-FR"/>
                    </w:rPr>
                    <w:t>E</w:t>
                  </w:r>
                  <w:r w:rsidR="00DF0458" w:rsidRPr="00463952">
                    <w:rPr>
                      <w:sz w:val="12"/>
                      <w:lang w:val="fr-FR"/>
                    </w:rPr>
                    <w:t xml:space="preserve">n collaboration </w:t>
                  </w:r>
                  <w:r w:rsidRPr="00463952">
                    <w:rPr>
                      <w:sz w:val="12"/>
                      <w:lang w:val="fr-FR"/>
                    </w:rPr>
                    <w:t xml:space="preserve">avec l’Organisation Européenne </w:t>
                  </w:r>
                  <w:r w:rsidR="0055554C">
                    <w:rPr>
                      <w:sz w:val="12"/>
                      <w:lang w:val="fr-FR"/>
                    </w:rPr>
                    <w:br/>
                  </w:r>
                  <w:r w:rsidRPr="00463952">
                    <w:rPr>
                      <w:sz w:val="12"/>
                      <w:lang w:val="fr-FR"/>
                    </w:rPr>
                    <w:t xml:space="preserve">et </w:t>
                  </w:r>
                  <w:r w:rsidR="0055554C">
                    <w:rPr>
                      <w:sz w:val="12"/>
                      <w:lang w:val="fr-FR"/>
                    </w:rPr>
                    <w:t>M</w:t>
                  </w:r>
                  <w:r w:rsidR="0055554C" w:rsidRPr="00463952">
                    <w:rPr>
                      <w:sz w:val="12"/>
                      <w:lang w:val="fr-FR"/>
                    </w:rPr>
                    <w:t xml:space="preserve">éditerranéenne </w:t>
                  </w:r>
                  <w:r w:rsidR="0055554C">
                    <w:rPr>
                      <w:sz w:val="12"/>
                      <w:lang w:val="fr-FR"/>
                    </w:rPr>
                    <w:t xml:space="preserve">pour </w:t>
                  </w:r>
                  <w:r w:rsidRPr="00463952">
                    <w:rPr>
                      <w:sz w:val="12"/>
                      <w:lang w:val="fr-FR"/>
                    </w:rPr>
                    <w:t>la Protection des Plantes</w:t>
                  </w:r>
                  <w:r w:rsidR="00DF0458" w:rsidRPr="00463952">
                    <w:rPr>
                      <w:sz w:val="12"/>
                      <w:lang w:val="fr-FR"/>
                    </w:rPr>
                    <w:t xml:space="preserve"> </w:t>
                  </w:r>
                  <w:r w:rsidR="0055554C">
                    <w:rPr>
                      <w:sz w:val="12"/>
                      <w:lang w:val="fr-FR"/>
                    </w:rPr>
                    <w:br/>
                  </w:r>
                  <w:r w:rsidR="00DF0458" w:rsidRPr="00463952">
                    <w:rPr>
                      <w:sz w:val="12"/>
                      <w:lang w:val="fr-FR"/>
                    </w:rPr>
                    <w:t>(OEPP/EPPO – www.eppo.int)</w:t>
                  </w:r>
                </w:p>
              </w:tc>
            </w:tr>
          </w:tbl>
          <w:p w:rsidR="0002111B" w:rsidRPr="00463952" w:rsidRDefault="0002111B">
            <w:pPr>
              <w:rPr>
                <w:color w:val="auto"/>
                <w:lang w:val="fr-FR"/>
              </w:rPr>
            </w:pPr>
          </w:p>
        </w:tc>
        <w:tc>
          <w:tcPr>
            <w:tcW w:w="718" w:type="dxa"/>
          </w:tcPr>
          <w:p w:rsidR="0002111B" w:rsidRPr="00463952" w:rsidRDefault="0035332B">
            <w:pPr>
              <w:rPr>
                <w:lang w:val="fr-FR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595959" w:themeColor="text1" w:themeTint="A6"/>
                <w:kern w:val="28"/>
                <w:sz w:val="60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5AA0D3D5" wp14:editId="66EB8B9C">
                  <wp:simplePos x="0" y="0"/>
                  <wp:positionH relativeFrom="column">
                    <wp:posOffset>132811</wp:posOffset>
                  </wp:positionH>
                  <wp:positionV relativeFrom="paragraph">
                    <wp:posOffset>3842</wp:posOffset>
                  </wp:positionV>
                  <wp:extent cx="3128839" cy="4427603"/>
                  <wp:effectExtent l="19050" t="19050" r="14605" b="1143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PO_POST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39" cy="44276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00" w:type="dxa"/>
          </w:tcPr>
          <w:tbl>
            <w:tblPr>
              <w:tblStyle w:val="Tableauht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02111B" w:rsidRPr="00463952" w:rsidTr="00A95FA9">
              <w:trPr>
                <w:trHeight w:hRule="exact" w:val="7804"/>
              </w:trPr>
              <w:tc>
                <w:tcPr>
                  <w:tcW w:w="5000" w:type="pct"/>
                </w:tcPr>
                <w:p w:rsidR="0002111B" w:rsidRPr="00463952" w:rsidRDefault="0002111B" w:rsidP="00A95FA9">
                  <w:pPr>
                    <w:pStyle w:val="Sous-titre"/>
                    <w:rPr>
                      <w:rFonts w:ascii="Aller" w:hAnsi="Aller"/>
                      <w:lang w:val="fr-FR"/>
                    </w:rPr>
                  </w:pPr>
                </w:p>
              </w:tc>
            </w:tr>
            <w:tr w:rsidR="0002111B" w:rsidRPr="00463952" w:rsidTr="00A95FA9">
              <w:trPr>
                <w:trHeight w:hRule="exact" w:val="5044"/>
              </w:trPr>
              <w:tc>
                <w:tcPr>
                  <w:tcW w:w="5000" w:type="pct"/>
                </w:tcPr>
                <w:p w:rsidR="0002111B" w:rsidRPr="00463952" w:rsidRDefault="0002111B" w:rsidP="00B375F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ller" w:hAnsi="Aller"/>
                      <w:lang w:val="fr-FR"/>
                    </w:rPr>
                  </w:pPr>
                </w:p>
              </w:tc>
            </w:tr>
            <w:tr w:rsidR="0002111B" w:rsidRPr="00463952">
              <w:trPr>
                <w:trHeight w:hRule="exact" w:val="6624"/>
              </w:trPr>
              <w:tc>
                <w:tcPr>
                  <w:tcW w:w="5000" w:type="pct"/>
                </w:tcPr>
                <w:p w:rsidR="0002111B" w:rsidRPr="00463952" w:rsidRDefault="0002111B">
                  <w:pPr>
                    <w:rPr>
                      <w:rFonts w:ascii="Aller" w:hAnsi="Aller"/>
                      <w:lang w:val="fr-FR"/>
                    </w:rPr>
                  </w:pPr>
                </w:p>
              </w:tc>
            </w:tr>
            <w:tr w:rsidR="0002111B" w:rsidRPr="00463952">
              <w:trPr>
                <w:trHeight w:hRule="exact" w:val="216"/>
              </w:trPr>
              <w:tc>
                <w:tcPr>
                  <w:tcW w:w="5000" w:type="pct"/>
                </w:tcPr>
                <w:p w:rsidR="0002111B" w:rsidRPr="00463952" w:rsidRDefault="0002111B">
                  <w:pPr>
                    <w:rPr>
                      <w:rFonts w:ascii="Aller" w:hAnsi="Aller"/>
                      <w:lang w:val="fr-FR"/>
                    </w:rPr>
                  </w:pPr>
                </w:p>
              </w:tc>
            </w:tr>
            <w:tr w:rsidR="0002111B" w:rsidRPr="00463952">
              <w:trPr>
                <w:trHeight w:hRule="exact" w:val="360"/>
              </w:trPr>
              <w:tc>
                <w:tcPr>
                  <w:tcW w:w="5000" w:type="pct"/>
                  <w:shd w:val="clear" w:color="auto" w:fill="74CBC8" w:themeFill="accent1"/>
                </w:tcPr>
                <w:p w:rsidR="0002111B" w:rsidRPr="00463952" w:rsidRDefault="0002111B">
                  <w:pPr>
                    <w:rPr>
                      <w:rFonts w:ascii="Aller" w:hAnsi="Aller"/>
                      <w:lang w:val="fr-FR"/>
                    </w:rPr>
                  </w:pPr>
                </w:p>
              </w:tc>
            </w:tr>
          </w:tbl>
          <w:p w:rsidR="0002111B" w:rsidRPr="00463952" w:rsidRDefault="0002111B">
            <w:pPr>
              <w:rPr>
                <w:rFonts w:ascii="Aller" w:hAnsi="Aller"/>
                <w:lang w:val="fr-FR"/>
              </w:rPr>
            </w:pPr>
          </w:p>
        </w:tc>
      </w:tr>
    </w:tbl>
    <w:p w:rsidR="00595C7F" w:rsidRPr="00463952" w:rsidRDefault="00595C7F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51"/>
        <w:gridCol w:w="4819"/>
        <w:gridCol w:w="851"/>
        <w:gridCol w:w="4018"/>
      </w:tblGrid>
      <w:tr w:rsidR="00595C7F" w:rsidRPr="00463952" w:rsidTr="00C7423D">
        <w:trPr>
          <w:trHeight w:val="149"/>
        </w:trPr>
        <w:tc>
          <w:tcPr>
            <w:tcW w:w="4077" w:type="dxa"/>
            <w:shd w:val="clear" w:color="auto" w:fill="92D050"/>
          </w:tcPr>
          <w:p w:rsidR="00595C7F" w:rsidRPr="00463952" w:rsidRDefault="00595C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92D050"/>
          </w:tcPr>
          <w:p w:rsidR="00595C7F" w:rsidRPr="00463952" w:rsidRDefault="00595C7F">
            <w:pPr>
              <w:rPr>
                <w:lang w:val="fr-FR"/>
              </w:rPr>
            </w:pPr>
          </w:p>
        </w:tc>
        <w:tc>
          <w:tcPr>
            <w:tcW w:w="4819" w:type="dxa"/>
            <w:shd w:val="clear" w:color="auto" w:fill="92D050"/>
          </w:tcPr>
          <w:p w:rsidR="00595C7F" w:rsidRPr="00463952" w:rsidRDefault="00595C7F">
            <w:pPr>
              <w:rPr>
                <w:lang w:val="fr-FR"/>
              </w:rPr>
            </w:pPr>
          </w:p>
        </w:tc>
        <w:tc>
          <w:tcPr>
            <w:tcW w:w="851" w:type="dxa"/>
            <w:shd w:val="clear" w:color="auto" w:fill="92D050"/>
          </w:tcPr>
          <w:p w:rsidR="00595C7F" w:rsidRPr="00463952" w:rsidRDefault="00595C7F">
            <w:pPr>
              <w:rPr>
                <w:lang w:val="fr-FR"/>
              </w:rPr>
            </w:pPr>
          </w:p>
        </w:tc>
        <w:tc>
          <w:tcPr>
            <w:tcW w:w="4018" w:type="dxa"/>
            <w:shd w:val="clear" w:color="auto" w:fill="92D050"/>
          </w:tcPr>
          <w:p w:rsidR="00595C7F" w:rsidRPr="00463952" w:rsidRDefault="00595C7F">
            <w:pPr>
              <w:rPr>
                <w:lang w:val="fr-FR"/>
              </w:rPr>
            </w:pPr>
          </w:p>
        </w:tc>
      </w:tr>
      <w:tr w:rsidR="00595C7F" w:rsidRPr="00067704" w:rsidTr="00456017">
        <w:trPr>
          <w:trHeight w:val="8632"/>
        </w:trPr>
        <w:tc>
          <w:tcPr>
            <w:tcW w:w="4077" w:type="dxa"/>
          </w:tcPr>
          <w:p w:rsidR="00D9112F" w:rsidRPr="00C7423D" w:rsidRDefault="00117960" w:rsidP="00C7423D">
            <w:pPr>
              <w:spacing w:before="240" w:after="120"/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</w:pP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Les</w:t>
            </w:r>
            <w:r w:rsidRPr="003F445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szCs w:val="18"/>
                <w:lang w:val="fr-FR"/>
              </w:rPr>
              <w:t xml:space="preserve"> </w:t>
            </w: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plantes</w:t>
            </w:r>
            <w:r w:rsidRPr="003F445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szCs w:val="18"/>
                <w:lang w:val="fr-FR"/>
              </w:rPr>
              <w:t xml:space="preserve"> </w:t>
            </w: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sont</w:t>
            </w:r>
            <w:r w:rsidRPr="003F445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szCs w:val="18"/>
                <w:lang w:val="fr-FR"/>
              </w:rPr>
              <w:t xml:space="preserve"> </w:t>
            </w: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fragiles</w:t>
            </w:r>
            <w:r w:rsidR="00EC58B1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!</w:t>
            </w:r>
          </w:p>
          <w:p w:rsidR="00D9112F" w:rsidRPr="00117960" w:rsidRDefault="00117960" w:rsidP="00C7423D">
            <w:pPr>
              <w:spacing w:line="220" w:lineRule="exact"/>
              <w:jc w:val="both"/>
              <w:rPr>
                <w:lang w:val="fr-FR"/>
              </w:rPr>
            </w:pPr>
            <w:r w:rsidRPr="00117960">
              <w:rPr>
                <w:lang w:val="fr-FR"/>
              </w:rPr>
              <w:t xml:space="preserve">Tout comme les humains et les animaux, les plantes peuvent tomber malades. </w:t>
            </w:r>
            <w:r>
              <w:rPr>
                <w:lang w:val="fr-FR"/>
              </w:rPr>
              <w:t xml:space="preserve">Elles peuvent souffrir de maladies </w:t>
            </w:r>
            <w:r w:rsidR="006A56AC">
              <w:rPr>
                <w:lang w:val="fr-FR"/>
              </w:rPr>
              <w:t>(champignons,</w:t>
            </w:r>
            <w:r w:rsidR="006A56AC" w:rsidDel="006A56AC">
              <w:rPr>
                <w:lang w:val="fr-FR"/>
              </w:rPr>
              <w:t xml:space="preserve"> </w:t>
            </w:r>
            <w:r>
              <w:rPr>
                <w:lang w:val="fr-FR"/>
              </w:rPr>
              <w:t>virus, bactéries</w:t>
            </w:r>
            <w:r w:rsidR="006A56AC">
              <w:rPr>
                <w:lang w:val="fr-FR"/>
              </w:rPr>
              <w:t>)</w:t>
            </w:r>
            <w:r>
              <w:rPr>
                <w:lang w:val="fr-FR"/>
              </w:rPr>
              <w:t xml:space="preserve"> et être attaquées par des ravageurs petits </w:t>
            </w:r>
            <w:r w:rsidR="006A56AC">
              <w:rPr>
                <w:lang w:val="fr-FR"/>
              </w:rPr>
              <w:t xml:space="preserve">ou </w:t>
            </w:r>
            <w:r>
              <w:rPr>
                <w:lang w:val="fr-FR"/>
              </w:rPr>
              <w:t>grands</w:t>
            </w:r>
            <w:r w:rsidR="006A56AC">
              <w:rPr>
                <w:lang w:val="fr-FR"/>
              </w:rPr>
              <w:t xml:space="preserve"> (i</w:t>
            </w:r>
            <w:r>
              <w:rPr>
                <w:lang w:val="fr-FR"/>
              </w:rPr>
              <w:t>nsectes, acariens ou vers nématodes</w:t>
            </w:r>
            <w:r w:rsidR="006A56AC">
              <w:rPr>
                <w:lang w:val="fr-FR"/>
              </w:rPr>
              <w:t>)</w:t>
            </w:r>
            <w:r>
              <w:rPr>
                <w:lang w:val="fr-FR"/>
              </w:rPr>
              <w:t xml:space="preserve">. </w:t>
            </w:r>
            <w:r w:rsidR="006A56AC">
              <w:rPr>
                <w:lang w:val="fr-FR"/>
              </w:rPr>
              <w:t xml:space="preserve">Le nombre de nouveaux ravageurs et maladies introduits dans des zones où ils étaient auparavant absents s’est accru depuis ces dernières années. </w:t>
            </w:r>
            <w:r w:rsidRPr="00117960">
              <w:rPr>
                <w:lang w:val="fr-FR"/>
              </w:rPr>
              <w:t xml:space="preserve">Beaucoup de ces introductions récentes peuvent </w:t>
            </w:r>
            <w:r w:rsidR="006A56AC">
              <w:rPr>
                <w:lang w:val="fr-FR"/>
              </w:rPr>
              <w:t>s’expliquer par</w:t>
            </w:r>
            <w:r w:rsidRPr="00117960">
              <w:rPr>
                <w:lang w:val="fr-FR"/>
              </w:rPr>
              <w:t xml:space="preserve"> la croissance rapide </w:t>
            </w:r>
            <w:r w:rsidR="006A56AC">
              <w:rPr>
                <w:lang w:val="fr-FR"/>
              </w:rPr>
              <w:t>du commerce</w:t>
            </w:r>
            <w:r w:rsidRPr="00117960">
              <w:rPr>
                <w:lang w:val="fr-FR"/>
              </w:rPr>
              <w:t xml:space="preserve"> et </w:t>
            </w:r>
            <w:r w:rsidR="006A56AC">
              <w:rPr>
                <w:lang w:val="fr-FR"/>
              </w:rPr>
              <w:t xml:space="preserve">des </w:t>
            </w:r>
            <w:r w:rsidRPr="00117960">
              <w:rPr>
                <w:lang w:val="fr-FR"/>
              </w:rPr>
              <w:t>voyages internationaux.</w:t>
            </w:r>
          </w:p>
          <w:p w:rsidR="00D9112F" w:rsidRDefault="001B6828" w:rsidP="00C7423D">
            <w:pPr>
              <w:spacing w:before="240" w:after="60"/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</w:pPr>
            <w:r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 xml:space="preserve">Ces </w:t>
            </w:r>
            <w:r w:rsidR="00117960" w:rsidRPr="0011796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i</w:t>
            </w:r>
            <w:r w:rsidR="00D9112F" w:rsidRPr="0011796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ntroduction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s</w:t>
            </w:r>
            <w:r w:rsidR="00D9112F" w:rsidRPr="0011796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 xml:space="preserve"> </w:t>
            </w:r>
            <w:r w:rsidR="00117960" w:rsidRPr="0011796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menace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nt</w:t>
            </w:r>
            <w:r w:rsidR="00117960" w:rsidRPr="00117960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 xml:space="preserve"> à la fois l’économie et la biodiversit</w:t>
            </w:r>
            <w:r w:rsidR="0050357A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>é</w:t>
            </w:r>
          </w:p>
          <w:p w:rsidR="00D9112F" w:rsidRPr="008F104D" w:rsidRDefault="00E66965" w:rsidP="00C7423D">
            <w:pPr>
              <w:spacing w:line="220" w:lineRule="exact"/>
              <w:jc w:val="both"/>
            </w:pPr>
            <w:r w:rsidRPr="005F689F">
              <w:rPr>
                <w:lang w:val="fr-FR"/>
              </w:rPr>
              <w:t xml:space="preserve">Les </w:t>
            </w:r>
            <w:r w:rsidR="00DF4D0A">
              <w:rPr>
                <w:lang w:val="fr-FR"/>
              </w:rPr>
              <w:t>ravageurs</w:t>
            </w:r>
            <w:r w:rsidR="00DF4D0A" w:rsidRPr="005F689F">
              <w:rPr>
                <w:lang w:val="fr-FR"/>
              </w:rPr>
              <w:t xml:space="preserve"> </w:t>
            </w:r>
            <w:r w:rsidR="00C66448" w:rsidRPr="005F689F">
              <w:rPr>
                <w:lang w:val="fr-FR"/>
              </w:rPr>
              <w:t xml:space="preserve">et les maladies peuvent se cacher </w:t>
            </w:r>
            <w:r w:rsidR="00DD4528">
              <w:rPr>
                <w:lang w:val="fr-FR"/>
              </w:rPr>
              <w:t>dans</w:t>
            </w:r>
            <w:r w:rsidR="00DD4528" w:rsidRPr="005F689F">
              <w:rPr>
                <w:lang w:val="fr-FR"/>
              </w:rPr>
              <w:t xml:space="preserve"> </w:t>
            </w:r>
            <w:r w:rsidR="00281F57">
              <w:rPr>
                <w:lang w:val="fr-FR"/>
              </w:rPr>
              <w:t>l</w:t>
            </w:r>
            <w:r w:rsidR="00C66448" w:rsidRPr="005F689F">
              <w:rPr>
                <w:lang w:val="fr-FR"/>
              </w:rPr>
              <w:t xml:space="preserve">es plantes, </w:t>
            </w:r>
            <w:r w:rsidR="00281F57" w:rsidRPr="005F689F">
              <w:rPr>
                <w:lang w:val="fr-FR"/>
              </w:rPr>
              <w:t>m</w:t>
            </w:r>
            <w:r w:rsidR="00281F57">
              <w:rPr>
                <w:lang w:val="fr-FR"/>
              </w:rPr>
              <w:t xml:space="preserve">ême d’aspect sain, ainsi que </w:t>
            </w:r>
            <w:r w:rsidR="00DD4528">
              <w:rPr>
                <w:lang w:val="fr-FR"/>
              </w:rPr>
              <w:t>dans</w:t>
            </w:r>
            <w:r w:rsidR="00281F57">
              <w:rPr>
                <w:lang w:val="fr-FR"/>
              </w:rPr>
              <w:t xml:space="preserve"> l</w:t>
            </w:r>
            <w:r w:rsidR="00C66448" w:rsidRPr="005F689F">
              <w:rPr>
                <w:lang w:val="fr-FR"/>
              </w:rPr>
              <w:t xml:space="preserve">es graines, </w:t>
            </w:r>
            <w:r w:rsidR="00281F57">
              <w:rPr>
                <w:lang w:val="fr-FR"/>
              </w:rPr>
              <w:t>l</w:t>
            </w:r>
            <w:r w:rsidR="00281F57" w:rsidRPr="005F689F">
              <w:rPr>
                <w:lang w:val="fr-FR"/>
              </w:rPr>
              <w:t xml:space="preserve">es </w:t>
            </w:r>
            <w:r w:rsidR="005F689F" w:rsidRPr="005F689F">
              <w:rPr>
                <w:lang w:val="fr-FR"/>
              </w:rPr>
              <w:t xml:space="preserve">fleurs, </w:t>
            </w:r>
            <w:r w:rsidR="00281F57">
              <w:rPr>
                <w:lang w:val="fr-FR"/>
              </w:rPr>
              <w:t>l</w:t>
            </w:r>
            <w:r w:rsidR="005F689F" w:rsidRPr="005F689F">
              <w:rPr>
                <w:lang w:val="fr-FR"/>
              </w:rPr>
              <w:t>es fruits</w:t>
            </w:r>
            <w:r w:rsidR="00281F57">
              <w:rPr>
                <w:lang w:val="fr-FR"/>
              </w:rPr>
              <w:t>,</w:t>
            </w:r>
            <w:r w:rsidR="005F689F" w:rsidRPr="005F689F">
              <w:rPr>
                <w:lang w:val="fr-FR"/>
              </w:rPr>
              <w:t xml:space="preserve"> </w:t>
            </w:r>
            <w:r w:rsidR="00281F57">
              <w:rPr>
                <w:lang w:val="fr-FR"/>
              </w:rPr>
              <w:t>l</w:t>
            </w:r>
            <w:r w:rsidR="005F689F" w:rsidRPr="005F689F">
              <w:rPr>
                <w:lang w:val="fr-FR"/>
              </w:rPr>
              <w:t xml:space="preserve">es </w:t>
            </w:r>
            <w:r w:rsidR="00C91047" w:rsidRPr="005F689F">
              <w:rPr>
                <w:lang w:val="fr-FR"/>
              </w:rPr>
              <w:t>légumes</w:t>
            </w:r>
            <w:r w:rsidR="005F689F" w:rsidRPr="005F689F">
              <w:rPr>
                <w:lang w:val="fr-FR"/>
              </w:rPr>
              <w:t xml:space="preserve">, </w:t>
            </w:r>
            <w:r w:rsidR="00281F57">
              <w:rPr>
                <w:lang w:val="fr-FR"/>
              </w:rPr>
              <w:t xml:space="preserve">et </w:t>
            </w:r>
            <w:r w:rsidR="00F25AA9">
              <w:rPr>
                <w:lang w:val="fr-FR"/>
              </w:rPr>
              <w:t xml:space="preserve">le sol adhérant aux racines. </w:t>
            </w:r>
            <w:r w:rsidR="005F689F" w:rsidRPr="00F25AA9">
              <w:rPr>
                <w:lang w:val="fr-FR"/>
              </w:rPr>
              <w:t>Ainsi, quand nous déplaçons des plantes entre différentes parties du monde</w:t>
            </w:r>
            <w:r w:rsidR="00460114">
              <w:rPr>
                <w:lang w:val="fr-FR"/>
              </w:rPr>
              <w:t xml:space="preserve">, nous pouvons propager sans le savoir de </w:t>
            </w:r>
            <w:r w:rsidR="00281F57">
              <w:rPr>
                <w:lang w:val="fr-FR"/>
              </w:rPr>
              <w:t xml:space="preserve">nouveaux ravageurs ou </w:t>
            </w:r>
            <w:r w:rsidR="00460114">
              <w:rPr>
                <w:lang w:val="fr-FR"/>
              </w:rPr>
              <w:t xml:space="preserve">maladies entre les pays. Une fois introduits dans un nouvel environnement, certains de ces organismes nuisibles peuvent causer des pertes importantes à l’agriculture, </w:t>
            </w:r>
            <w:r w:rsidR="006A56AC">
              <w:rPr>
                <w:lang w:val="fr-FR"/>
              </w:rPr>
              <w:t>aux forêts</w:t>
            </w:r>
            <w:r w:rsidR="00460114">
              <w:rPr>
                <w:lang w:val="fr-FR"/>
              </w:rPr>
              <w:t xml:space="preserve">, et menacer la biodiversité. </w:t>
            </w:r>
            <w:r w:rsidR="005F659B">
              <w:rPr>
                <w:lang w:val="fr-FR"/>
              </w:rPr>
              <w:t>Le</w:t>
            </w:r>
            <w:r w:rsidR="00460114" w:rsidRPr="008F104D">
              <w:rPr>
                <w:lang w:val="fr-FR"/>
              </w:rPr>
              <w:t xml:space="preserve"> mildiou de la </w:t>
            </w:r>
            <w:r w:rsidR="008F104D" w:rsidRPr="008F104D">
              <w:rPr>
                <w:lang w:val="fr-FR"/>
              </w:rPr>
              <w:t>p</w:t>
            </w:r>
            <w:r w:rsidR="00460114" w:rsidRPr="008F104D">
              <w:rPr>
                <w:lang w:val="fr-FR"/>
              </w:rPr>
              <w:t>omme de terre,</w:t>
            </w:r>
            <w:r w:rsidR="008F104D" w:rsidRPr="008F104D">
              <w:rPr>
                <w:lang w:val="fr-FR"/>
              </w:rPr>
              <w:t xml:space="preserve"> le phylloxéra de l</w:t>
            </w:r>
            <w:r w:rsidR="008F104D">
              <w:rPr>
                <w:lang w:val="fr-FR"/>
              </w:rPr>
              <w:t xml:space="preserve">a vigne, le </w:t>
            </w:r>
            <w:r w:rsidR="008F31D5">
              <w:rPr>
                <w:lang w:val="fr-FR"/>
              </w:rPr>
              <w:t>d</w:t>
            </w:r>
            <w:r w:rsidR="008F31D5" w:rsidRPr="008F104D">
              <w:rPr>
                <w:lang w:val="fr-FR"/>
              </w:rPr>
              <w:t>oryphore</w:t>
            </w:r>
            <w:r w:rsidR="008F104D">
              <w:rPr>
                <w:lang w:val="fr-FR"/>
              </w:rPr>
              <w:t>, et la graphiose de l’</w:t>
            </w:r>
            <w:r w:rsidR="00FF10D6">
              <w:rPr>
                <w:lang w:val="fr-FR"/>
              </w:rPr>
              <w:t>o</w:t>
            </w:r>
            <w:r w:rsidR="008F104D">
              <w:rPr>
                <w:lang w:val="fr-FR"/>
              </w:rPr>
              <w:t xml:space="preserve">rme </w:t>
            </w:r>
            <w:r w:rsidR="005F659B">
              <w:rPr>
                <w:lang w:val="fr-FR"/>
              </w:rPr>
              <w:t xml:space="preserve">illustrent l’importance que peuvent avoir ces </w:t>
            </w:r>
            <w:r w:rsidR="00FF10D6">
              <w:rPr>
                <w:lang w:val="fr-FR"/>
              </w:rPr>
              <w:t xml:space="preserve">introductions involontaires </w:t>
            </w:r>
            <w:r w:rsidR="008F104D">
              <w:rPr>
                <w:lang w:val="fr-FR"/>
              </w:rPr>
              <w:t>dans la région euro-méditerranéenne.</w:t>
            </w:r>
          </w:p>
          <w:p w:rsidR="00D9112F" w:rsidRPr="008F104D" w:rsidRDefault="001B6828" w:rsidP="00C7423D">
            <w:pPr>
              <w:spacing w:before="240" w:after="60"/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</w:pPr>
            <w:r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 xml:space="preserve">Règles nationales &amp; </w:t>
            </w:r>
            <w:r w:rsidR="008F104D" w:rsidRPr="008F104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18"/>
                <w:lang w:val="fr-FR"/>
              </w:rPr>
              <w:t xml:space="preserve">internationales </w:t>
            </w:r>
          </w:p>
          <w:p w:rsidR="00595C7F" w:rsidRDefault="008F104D" w:rsidP="00E949ED">
            <w:pPr>
              <w:spacing w:line="220" w:lineRule="exact"/>
              <w:jc w:val="both"/>
            </w:pPr>
            <w:r>
              <w:rPr>
                <w:lang w:val="fr-FR"/>
              </w:rPr>
              <w:t xml:space="preserve">Des lois sont en place pour protéger la santé des végétaux </w:t>
            </w:r>
            <w:r w:rsidR="00281F57">
              <w:rPr>
                <w:lang w:val="fr-FR"/>
              </w:rPr>
              <w:t xml:space="preserve">utiles pour </w:t>
            </w:r>
            <w:r>
              <w:rPr>
                <w:lang w:val="fr-FR"/>
              </w:rPr>
              <w:t xml:space="preserve">l’agriculture, la foresterie et l’environnement. </w:t>
            </w:r>
            <w:r w:rsidRPr="001B6828">
              <w:rPr>
                <w:lang w:val="fr-FR"/>
              </w:rPr>
              <w:t>Ainsi, il est interdit de transporter</w:t>
            </w:r>
            <w:r w:rsidR="001B6828" w:rsidRPr="001B6828">
              <w:rPr>
                <w:lang w:val="fr-FR"/>
              </w:rPr>
              <w:t xml:space="preserve"> de nombreux végétaux et produits </w:t>
            </w:r>
            <w:r w:rsidR="00281F57">
              <w:rPr>
                <w:lang w:val="fr-FR"/>
              </w:rPr>
              <w:t xml:space="preserve">végétaux </w:t>
            </w:r>
            <w:r w:rsidR="001B6828" w:rsidRPr="001B6828">
              <w:rPr>
                <w:lang w:val="fr-FR"/>
              </w:rPr>
              <w:t xml:space="preserve">(graines, </w:t>
            </w:r>
            <w:r w:rsidR="00281F57" w:rsidRPr="001B6828">
              <w:rPr>
                <w:lang w:val="fr-FR"/>
              </w:rPr>
              <w:t>l</w:t>
            </w:r>
            <w:r w:rsidR="00281F57">
              <w:rPr>
                <w:lang w:val="fr-FR"/>
              </w:rPr>
              <w:t>é</w:t>
            </w:r>
            <w:r w:rsidR="00281F57" w:rsidRPr="001B6828">
              <w:rPr>
                <w:lang w:val="fr-FR"/>
              </w:rPr>
              <w:t>gumes</w:t>
            </w:r>
            <w:r w:rsidR="001B6828" w:rsidRPr="001B6828">
              <w:rPr>
                <w:lang w:val="fr-FR"/>
              </w:rPr>
              <w:t>, fleurs coupées) sans autorisation officielle.</w:t>
            </w:r>
            <w:r w:rsidR="001B6828">
              <w:rPr>
                <w:lang w:val="fr-FR"/>
              </w:rPr>
              <w:t xml:space="preserve"> Si vous avez l’intention de </w:t>
            </w:r>
            <w:r w:rsidR="00E949ED">
              <w:rPr>
                <w:lang w:val="fr-FR"/>
              </w:rPr>
              <w:t>rapporter</w:t>
            </w:r>
            <w:r w:rsidR="001B6828">
              <w:rPr>
                <w:lang w:val="fr-FR"/>
              </w:rPr>
              <w:t xml:space="preserve"> des plantes, assurez-vous de ne pas enfreindre ces lois en contactant </w:t>
            </w:r>
            <w:r w:rsidR="00281F57">
              <w:rPr>
                <w:lang w:val="fr-FR"/>
              </w:rPr>
              <w:t xml:space="preserve">au préalable vos </w:t>
            </w:r>
            <w:r w:rsidR="001B6828">
              <w:rPr>
                <w:lang w:val="fr-FR"/>
              </w:rPr>
              <w:t>autorité</w:t>
            </w:r>
            <w:r w:rsidR="00281F57">
              <w:rPr>
                <w:lang w:val="fr-FR"/>
              </w:rPr>
              <w:t>s</w:t>
            </w:r>
            <w:r w:rsidR="001B6828">
              <w:rPr>
                <w:lang w:val="fr-FR"/>
              </w:rPr>
              <w:t xml:space="preserve"> nationale</w:t>
            </w:r>
            <w:r w:rsidR="00281F57">
              <w:rPr>
                <w:lang w:val="fr-FR"/>
              </w:rPr>
              <w:t>s</w:t>
            </w:r>
            <w:r w:rsidR="00D63C03">
              <w:rPr>
                <w:lang w:val="fr-FR"/>
              </w:rPr>
              <w:t xml:space="preserve"> de santé des végétaux</w:t>
            </w:r>
            <w:r w:rsidR="001B6828">
              <w:rPr>
                <w:lang w:val="fr-FR"/>
              </w:rPr>
              <w:t>.</w:t>
            </w:r>
          </w:p>
        </w:tc>
        <w:tc>
          <w:tcPr>
            <w:tcW w:w="851" w:type="dxa"/>
          </w:tcPr>
          <w:p w:rsidR="00595C7F" w:rsidRDefault="00595C7F"/>
        </w:tc>
        <w:tc>
          <w:tcPr>
            <w:tcW w:w="4819" w:type="dxa"/>
          </w:tcPr>
          <w:p w:rsidR="00AD0650" w:rsidRPr="00C7423D" w:rsidRDefault="00117960" w:rsidP="001C2E43">
            <w:pPr>
              <w:spacing w:before="240" w:after="240"/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</w:pP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 xml:space="preserve">Quelques </w:t>
            </w:r>
            <w:r w:rsidR="0050357A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‘</w:t>
            </w: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passagers</w:t>
            </w:r>
            <w:r w:rsidR="0050357A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’</w:t>
            </w: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 xml:space="preserve"> dangereux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294"/>
              <w:gridCol w:w="2294"/>
            </w:tblGrid>
            <w:tr w:rsidR="003227D6" w:rsidTr="007F656D"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1E784B" w:rsidP="00E83B28">
                  <w:pPr>
                    <w:spacing w:before="240" w:after="120"/>
                    <w:jc w:val="center"/>
                  </w:pPr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A821DD3" wp14:editId="4CBF10DA">
                            <wp:simplePos x="0" y="0"/>
                            <wp:positionH relativeFrom="column">
                              <wp:posOffset>-81984</wp:posOffset>
                            </wp:positionH>
                            <wp:positionV relativeFrom="paragraph">
                              <wp:posOffset>4903</wp:posOffset>
                            </wp:positionV>
                            <wp:extent cx="2933700" cy="6216383"/>
                            <wp:effectExtent l="0" t="0" r="19050" b="13335"/>
                            <wp:wrapNone/>
                            <wp:docPr id="292" name="Rectangle 2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33700" cy="6216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92" o:spid="_x0000_s1026" style="position:absolute;margin-left:-6.45pt;margin-top:.4pt;width:231pt;height:48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" filled="f" strokecolor="#7f7f7f [1612]" strokeweight=".5pt">
                            <v:stroke dashstyle="3 1"/>
                          </v:rect>
                        </w:pict>
                      </mc:Fallback>
                    </mc:AlternateContent>
                  </w:r>
                  <w:r w:rsidR="00E83B28" w:rsidRPr="00E83B2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8F655EF" wp14:editId="7D4B8A63">
                        <wp:extent cx="1295400" cy="863236"/>
                        <wp:effectExtent l="0" t="0" r="0" b="0"/>
                        <wp:docPr id="26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8552" cy="865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E83B28" w:rsidP="00E83B28">
                  <w:pPr>
                    <w:spacing w:before="240" w:after="120"/>
                    <w:jc w:val="center"/>
                  </w:pPr>
                  <w:r w:rsidRPr="00E83B2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5608ECA1" wp14:editId="2F6AAF49">
                        <wp:extent cx="1248667" cy="866775"/>
                        <wp:effectExtent l="0" t="0" r="8890" b="0"/>
                        <wp:docPr id="29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823" cy="867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27D6" w:rsidRPr="00395986" w:rsidTr="007F656D">
              <w:tc>
                <w:tcPr>
                  <w:tcW w:w="45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Pr="00117960" w:rsidRDefault="00117960" w:rsidP="00D5650A">
                  <w:pPr>
                    <w:spacing w:before="120"/>
                    <w:rPr>
                      <w:color w:val="auto"/>
                      <w:lang w:val="fr-FR"/>
                    </w:rPr>
                  </w:pPr>
                  <w:r w:rsidRPr="00117960">
                    <w:rPr>
                      <w:color w:val="auto"/>
                      <w:lang w:val="fr-FR"/>
                    </w:rPr>
                    <w:t>Le capricorne asiatique</w:t>
                  </w:r>
                  <w:r w:rsidR="003227D6" w:rsidRPr="00117960">
                    <w:rPr>
                      <w:color w:val="auto"/>
                      <w:lang w:val="fr-FR"/>
                    </w:rPr>
                    <w:t xml:space="preserve"> (</w:t>
                  </w:r>
                  <w:r w:rsidR="003227D6" w:rsidRPr="00117960">
                    <w:rPr>
                      <w:i/>
                      <w:iCs/>
                      <w:color w:val="auto"/>
                      <w:lang w:val="fr-FR"/>
                    </w:rPr>
                    <w:t>Anoplophora glabripennis</w:t>
                  </w:r>
                  <w:r w:rsidR="003227D6" w:rsidRPr="00117960">
                    <w:rPr>
                      <w:color w:val="auto"/>
                      <w:lang w:val="fr-FR"/>
                    </w:rPr>
                    <w:t>)</w:t>
                  </w:r>
                  <w:r w:rsidR="00DF4D0A">
                    <w:rPr>
                      <w:color w:val="auto"/>
                      <w:lang w:val="fr-FR"/>
                    </w:rPr>
                    <w:t xml:space="preserve"> </w:t>
                  </w:r>
                  <w:r w:rsidR="003227D6" w:rsidRPr="00117960">
                    <w:rPr>
                      <w:color w:val="auto"/>
                      <w:lang w:val="fr-FR"/>
                    </w:rPr>
                    <w:t xml:space="preserve">: </w:t>
                  </w:r>
                  <w:r w:rsidR="00E83B28" w:rsidRPr="00117960">
                    <w:rPr>
                      <w:color w:val="auto"/>
                      <w:lang w:val="fr-FR"/>
                    </w:rPr>
                    <w:br/>
                  </w:r>
                  <w:r w:rsidRPr="00117960">
                    <w:rPr>
                      <w:color w:val="auto"/>
                      <w:lang w:val="fr-FR"/>
                    </w:rPr>
                    <w:t>joli… mais il peut tuer des arbres précieux.</w:t>
                  </w:r>
                </w:p>
                <w:p w:rsidR="00E83B28" w:rsidRPr="00395986" w:rsidRDefault="00DD26C6" w:rsidP="00B01788">
                  <w:pPr>
                    <w:spacing w:before="120" w:after="360"/>
                    <w:rPr>
                      <w:lang w:val="es-MX"/>
                    </w:rPr>
                  </w:pPr>
                  <w:r w:rsidRPr="00395986">
                    <w:rPr>
                      <w:sz w:val="12"/>
                      <w:lang w:val="es-MX"/>
                    </w:rPr>
                    <w:t>Photos: M. Maspero, Centro MiRT Fondazione Minoprio</w:t>
                  </w:r>
                  <w:r w:rsidR="00B01788" w:rsidRPr="00395986">
                    <w:rPr>
                      <w:sz w:val="12"/>
                      <w:lang w:val="es-MX"/>
                    </w:rPr>
                    <w:t xml:space="preserve">, </w:t>
                  </w:r>
                  <w:r w:rsidRPr="00395986">
                    <w:rPr>
                      <w:sz w:val="12"/>
                      <w:lang w:val="es-MX"/>
                    </w:rPr>
                    <w:t>Como (IT)</w:t>
                  </w:r>
                </w:p>
              </w:tc>
            </w:tr>
            <w:tr w:rsidR="003227D6" w:rsidTr="007F656D"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E83B28" w:rsidP="00E83B28">
                  <w:pPr>
                    <w:spacing w:before="240" w:after="120"/>
                    <w:jc w:val="center"/>
                  </w:pPr>
                  <w:r w:rsidRPr="00E83B2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037F20B7" wp14:editId="3F16CDAB">
                        <wp:extent cx="1066800" cy="1066800"/>
                        <wp:effectExtent l="0" t="0" r="0" b="0"/>
                        <wp:docPr id="1024" name="Image 10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" name="Image 10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9531" cy="1069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E83B28" w:rsidP="00E83B28">
                  <w:pPr>
                    <w:spacing w:before="240" w:after="120"/>
                    <w:jc w:val="center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8DCF402" wp14:editId="7F89D73A">
                        <wp:extent cx="1164025" cy="1066800"/>
                        <wp:effectExtent l="0" t="0" r="0" b="0"/>
                        <wp:docPr id="3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409" cy="10689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27D6" w:rsidTr="007F656D">
              <w:tc>
                <w:tcPr>
                  <w:tcW w:w="45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Pr="00117960" w:rsidRDefault="00117960" w:rsidP="00D5650A">
                  <w:pPr>
                    <w:spacing w:before="120"/>
                    <w:rPr>
                      <w:color w:val="auto"/>
                      <w:lang w:val="fr-FR"/>
                    </w:rPr>
                  </w:pPr>
                  <w:r w:rsidRPr="00117960">
                    <w:rPr>
                      <w:color w:val="auto"/>
                      <w:lang w:val="fr-FR"/>
                    </w:rPr>
                    <w:t>La drosophile à ailes tach</w:t>
                  </w:r>
                  <w:r w:rsidR="00781000">
                    <w:rPr>
                      <w:color w:val="auto"/>
                      <w:lang w:val="fr-FR"/>
                    </w:rPr>
                    <w:t>et</w:t>
                  </w:r>
                  <w:r w:rsidRPr="00117960">
                    <w:rPr>
                      <w:color w:val="auto"/>
                      <w:lang w:val="fr-FR"/>
                    </w:rPr>
                    <w:t>ées</w:t>
                  </w:r>
                  <w:r w:rsidR="00E83B28" w:rsidRPr="00117960">
                    <w:rPr>
                      <w:color w:val="auto"/>
                      <w:lang w:val="fr-FR"/>
                    </w:rPr>
                    <w:t xml:space="preserve"> (</w:t>
                  </w:r>
                  <w:r w:rsidR="00E83B28" w:rsidRPr="00117960">
                    <w:rPr>
                      <w:i/>
                      <w:iCs/>
                      <w:color w:val="auto"/>
                      <w:lang w:val="fr-FR"/>
                    </w:rPr>
                    <w:t>Drosophila suzukii</w:t>
                  </w:r>
                  <w:r w:rsidR="00E83B28" w:rsidRPr="00117960">
                    <w:rPr>
                      <w:color w:val="auto"/>
                      <w:lang w:val="fr-FR"/>
                    </w:rPr>
                    <w:t>)</w:t>
                  </w:r>
                  <w:r w:rsidR="00DF4D0A">
                    <w:rPr>
                      <w:color w:val="auto"/>
                      <w:lang w:val="fr-FR"/>
                    </w:rPr>
                    <w:t xml:space="preserve"> </w:t>
                  </w:r>
                  <w:r w:rsidR="00E83B28" w:rsidRPr="00117960">
                    <w:rPr>
                      <w:color w:val="auto"/>
                      <w:lang w:val="fr-FR"/>
                    </w:rPr>
                    <w:t xml:space="preserve">: </w:t>
                  </w:r>
                  <w:r w:rsidR="00E83B28" w:rsidRPr="00117960">
                    <w:rPr>
                      <w:color w:val="auto"/>
                      <w:lang w:val="fr-FR"/>
                    </w:rPr>
                    <w:br/>
                  </w:r>
                  <w:r w:rsidRPr="00117960">
                    <w:rPr>
                      <w:color w:val="auto"/>
                      <w:lang w:val="fr-FR"/>
                    </w:rPr>
                    <w:t xml:space="preserve">petite… mais elle mange </w:t>
                  </w:r>
                  <w:r w:rsidR="00837F9D">
                    <w:rPr>
                      <w:color w:val="auto"/>
                      <w:lang w:val="fr-FR"/>
                    </w:rPr>
                    <w:t>les</w:t>
                  </w:r>
                  <w:r w:rsidR="00837F9D" w:rsidRPr="00117960">
                    <w:rPr>
                      <w:color w:val="auto"/>
                      <w:lang w:val="fr-FR"/>
                    </w:rPr>
                    <w:t xml:space="preserve"> </w:t>
                  </w:r>
                  <w:r w:rsidR="00E66965">
                    <w:rPr>
                      <w:color w:val="auto"/>
                      <w:lang w:val="fr-FR"/>
                    </w:rPr>
                    <w:t>cerises</w:t>
                  </w:r>
                  <w:r w:rsidR="00E949ED">
                    <w:rPr>
                      <w:color w:val="auto"/>
                      <w:lang w:val="fr-FR"/>
                    </w:rPr>
                    <w:t>, les myrtilles</w:t>
                  </w:r>
                  <w:r w:rsidRPr="00117960">
                    <w:rPr>
                      <w:color w:val="auto"/>
                      <w:lang w:val="fr-FR"/>
                    </w:rPr>
                    <w:t xml:space="preserve"> et autres </w:t>
                  </w:r>
                  <w:r w:rsidR="00E949ED">
                    <w:rPr>
                      <w:color w:val="auto"/>
                      <w:lang w:val="fr-FR"/>
                    </w:rPr>
                    <w:t xml:space="preserve">petits </w:t>
                  </w:r>
                  <w:r w:rsidRPr="00117960">
                    <w:rPr>
                      <w:color w:val="auto"/>
                      <w:lang w:val="fr-FR"/>
                    </w:rPr>
                    <w:t>fruits</w:t>
                  </w:r>
                  <w:r w:rsidR="00E83B28" w:rsidRPr="00117960">
                    <w:rPr>
                      <w:color w:val="auto"/>
                      <w:lang w:val="fr-FR"/>
                    </w:rPr>
                    <w:t>.</w:t>
                  </w:r>
                </w:p>
                <w:p w:rsidR="007F656D" w:rsidRDefault="00DD26C6" w:rsidP="003F4450">
                  <w:pPr>
                    <w:spacing w:before="120" w:after="360"/>
                  </w:pPr>
                  <w:r>
                    <w:rPr>
                      <w:sz w:val="12"/>
                    </w:rPr>
                    <w:t xml:space="preserve">Photos: M. Hauser </w:t>
                  </w:r>
                  <w:r w:rsidR="00DF4D0A">
                    <w:rPr>
                      <w:sz w:val="12"/>
                    </w:rPr>
                    <w:t xml:space="preserve">et </w:t>
                  </w:r>
                  <w:r>
                    <w:rPr>
                      <w:sz w:val="12"/>
                    </w:rPr>
                    <w:t>J. Davis, CDFA, Sacramento (US)</w:t>
                  </w:r>
                </w:p>
              </w:tc>
            </w:tr>
            <w:tr w:rsidR="003227D6" w:rsidTr="007F656D"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E83B28" w:rsidP="00E83B28">
                  <w:pPr>
                    <w:spacing w:before="240" w:after="120"/>
                    <w:jc w:val="center"/>
                  </w:pPr>
                  <w:r w:rsidRPr="00E83B2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AD17140" wp14:editId="5FF27C24">
                        <wp:extent cx="1190625" cy="893884"/>
                        <wp:effectExtent l="0" t="0" r="0" b="1905"/>
                        <wp:docPr id="103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976" cy="89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Default="00E83B28" w:rsidP="00E83B28">
                  <w:pPr>
                    <w:spacing w:before="240" w:after="120"/>
                    <w:jc w:val="center"/>
                  </w:pPr>
                  <w:r w:rsidRPr="00E83B2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74914D63" wp14:editId="0552C6C7">
                        <wp:extent cx="1238250" cy="895350"/>
                        <wp:effectExtent l="0" t="0" r="0" b="0"/>
                        <wp:docPr id="102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412" cy="898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27D6" w:rsidTr="007F656D">
              <w:tc>
                <w:tcPr>
                  <w:tcW w:w="458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27D6" w:rsidRPr="00117960" w:rsidRDefault="00117960" w:rsidP="00D5650A">
                  <w:pPr>
                    <w:spacing w:before="120"/>
                    <w:rPr>
                      <w:color w:val="auto"/>
                      <w:lang w:val="fr-FR"/>
                    </w:rPr>
                  </w:pPr>
                  <w:r w:rsidRPr="00117960">
                    <w:rPr>
                      <w:color w:val="auto"/>
                      <w:lang w:val="fr-FR"/>
                    </w:rPr>
                    <w:t xml:space="preserve">Le chancre bactérien du kiwi </w:t>
                  </w:r>
                  <w:r w:rsidR="001C4CE7" w:rsidRPr="00117960">
                    <w:rPr>
                      <w:color w:val="auto"/>
                      <w:lang w:val="fr-FR"/>
                    </w:rPr>
                    <w:t>(</w:t>
                  </w:r>
                  <w:r w:rsidR="001C4CE7" w:rsidRPr="00117960">
                    <w:rPr>
                      <w:i/>
                      <w:color w:val="auto"/>
                      <w:lang w:val="fr-FR"/>
                    </w:rPr>
                    <w:t xml:space="preserve">Pseudomonas syringae </w:t>
                  </w:r>
                  <w:r w:rsidR="001C4CE7" w:rsidRPr="00117960">
                    <w:rPr>
                      <w:color w:val="auto"/>
                      <w:lang w:val="fr-FR"/>
                    </w:rPr>
                    <w:t>pv.</w:t>
                  </w:r>
                  <w:r w:rsidR="001C4CE7" w:rsidRPr="00117960">
                    <w:rPr>
                      <w:i/>
                      <w:color w:val="auto"/>
                      <w:lang w:val="fr-FR"/>
                    </w:rPr>
                    <w:t xml:space="preserve"> actinidae</w:t>
                  </w:r>
                  <w:r w:rsidR="001C4CE7" w:rsidRPr="00117960">
                    <w:rPr>
                      <w:color w:val="auto"/>
                      <w:lang w:val="fr-FR"/>
                    </w:rPr>
                    <w:t>)</w:t>
                  </w:r>
                  <w:r w:rsidR="00DF4D0A">
                    <w:rPr>
                      <w:color w:val="auto"/>
                      <w:lang w:val="fr-FR"/>
                    </w:rPr>
                    <w:t xml:space="preserve"> </w:t>
                  </w:r>
                  <w:r w:rsidR="001C4CE7" w:rsidRPr="00117960">
                    <w:rPr>
                      <w:color w:val="auto"/>
                      <w:lang w:val="fr-FR"/>
                    </w:rPr>
                    <w:t xml:space="preserve">: invisible … </w:t>
                  </w:r>
                  <w:r w:rsidRPr="00117960">
                    <w:rPr>
                      <w:color w:val="auto"/>
                      <w:lang w:val="fr-FR"/>
                    </w:rPr>
                    <w:t xml:space="preserve">mais il détruit nos vergers de </w:t>
                  </w:r>
                  <w:r w:rsidR="00837F9D">
                    <w:rPr>
                      <w:color w:val="auto"/>
                      <w:lang w:val="fr-FR"/>
                    </w:rPr>
                    <w:t>k</w:t>
                  </w:r>
                  <w:r w:rsidR="00837F9D" w:rsidRPr="00117960">
                    <w:rPr>
                      <w:color w:val="auto"/>
                      <w:lang w:val="fr-FR"/>
                    </w:rPr>
                    <w:t>iwis</w:t>
                  </w:r>
                  <w:r w:rsidR="00E83B28" w:rsidRPr="00117960">
                    <w:rPr>
                      <w:color w:val="auto"/>
                      <w:lang w:val="fr-FR"/>
                    </w:rPr>
                    <w:t>.</w:t>
                  </w:r>
                </w:p>
                <w:p w:rsidR="00DD26C6" w:rsidRPr="00315D2F" w:rsidRDefault="00DD26C6" w:rsidP="003F4450">
                  <w:pPr>
                    <w:spacing w:before="120" w:after="360"/>
                  </w:pPr>
                  <w:r>
                    <w:rPr>
                      <w:sz w:val="12"/>
                    </w:rPr>
                    <w:t xml:space="preserve">Photos: </w:t>
                  </w:r>
                  <w:r w:rsidR="00DF4D0A">
                    <w:rPr>
                      <w:sz w:val="12"/>
                    </w:rPr>
                    <w:t>Service de Protection des Végétaux</w:t>
                  </w:r>
                  <w:r>
                    <w:rPr>
                      <w:sz w:val="12"/>
                    </w:rPr>
                    <w:t xml:space="preserve"> </w:t>
                  </w:r>
                  <w:r w:rsidR="001B6828">
                    <w:rPr>
                      <w:sz w:val="12"/>
                    </w:rPr>
                    <w:t>d’</w:t>
                  </w:r>
                  <w:r>
                    <w:rPr>
                      <w:sz w:val="12"/>
                    </w:rPr>
                    <w:t>Emili</w:t>
                  </w:r>
                  <w:r w:rsidR="001B6828">
                    <w:rPr>
                      <w:sz w:val="12"/>
                    </w:rPr>
                    <w:t>e</w:t>
                  </w:r>
                  <w:r>
                    <w:rPr>
                      <w:sz w:val="12"/>
                    </w:rPr>
                    <w:t>-Romagn</w:t>
                  </w:r>
                  <w:r w:rsidR="001B6828">
                    <w:rPr>
                      <w:sz w:val="12"/>
                    </w:rPr>
                    <w:t>e</w:t>
                  </w:r>
                  <w:r>
                    <w:rPr>
                      <w:sz w:val="12"/>
                    </w:rPr>
                    <w:t xml:space="preserve"> (IT)</w:t>
                  </w:r>
                </w:p>
              </w:tc>
            </w:tr>
          </w:tbl>
          <w:p w:rsidR="00595C7F" w:rsidRDefault="00595C7F" w:rsidP="00456017">
            <w:pPr>
              <w:spacing w:before="240" w:after="120"/>
            </w:pPr>
          </w:p>
        </w:tc>
        <w:tc>
          <w:tcPr>
            <w:tcW w:w="851" w:type="dxa"/>
          </w:tcPr>
          <w:p w:rsidR="00595C7F" w:rsidRDefault="00595C7F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2CD8E0D7" wp14:editId="173665E2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4782185</wp:posOffset>
                  </wp:positionV>
                  <wp:extent cx="3035935" cy="1999615"/>
                  <wp:effectExtent l="0" t="0" r="0" b="63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8" w:type="dxa"/>
          </w:tcPr>
          <w:p w:rsidR="00595C7F" w:rsidRPr="00C7423D" w:rsidRDefault="00837F9D" w:rsidP="00595C7F">
            <w:pPr>
              <w:spacing w:before="240" w:after="120"/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</w:pPr>
            <w:r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 xml:space="preserve">Protégeons </w:t>
            </w:r>
            <w:r w:rsidR="001B6828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les</w:t>
            </w:r>
            <w:r w:rsidR="00EC58B1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 xml:space="preserve"> plant</w:t>
            </w:r>
            <w:r w:rsidR="001B6828" w:rsidRPr="00C7423D">
              <w:rPr>
                <w:rFonts w:asciiTheme="majorHAnsi" w:eastAsiaTheme="majorEastAsia" w:hAnsiTheme="majorHAnsi" w:cstheme="majorBidi"/>
                <w:b/>
                <w:noProof/>
                <w:color w:val="426F28" w:themeColor="accent3" w:themeShade="80"/>
                <w:sz w:val="24"/>
                <w:szCs w:val="24"/>
                <w:lang w:val="fr-FR"/>
              </w:rPr>
              <w:t>es</w:t>
            </w:r>
          </w:p>
          <w:p w:rsidR="001B6828" w:rsidRDefault="00BB5D45" w:rsidP="00C7423D">
            <w:pPr>
              <w:spacing w:line="220" w:lineRule="exact"/>
              <w:rPr>
                <w:lang w:val="fr-FR"/>
              </w:rPr>
            </w:pPr>
            <w:r>
              <w:rPr>
                <w:lang w:val="fr-FR"/>
              </w:rPr>
              <w:t>Les objectifs de c</w:t>
            </w:r>
            <w:r w:rsidR="00837F9D">
              <w:rPr>
                <w:lang w:val="fr-FR"/>
              </w:rPr>
              <w:t xml:space="preserve">e dépliant </w:t>
            </w:r>
            <w:r>
              <w:rPr>
                <w:lang w:val="fr-FR"/>
              </w:rPr>
              <w:t xml:space="preserve">sont les suivants </w:t>
            </w:r>
            <w:bookmarkStart w:id="0" w:name="_GoBack"/>
            <w:bookmarkEnd w:id="0"/>
            <w:r w:rsidR="001B6828" w:rsidRPr="001B6828">
              <w:rPr>
                <w:lang w:val="fr-FR"/>
              </w:rPr>
              <w:t>:</w:t>
            </w:r>
          </w:p>
          <w:p w:rsidR="00595C7F" w:rsidRPr="001B6828" w:rsidRDefault="00A00668" w:rsidP="00C7423D">
            <w:pPr>
              <w:pStyle w:val="Paragraphedeliste"/>
              <w:numPr>
                <w:ilvl w:val="0"/>
                <w:numId w:val="8"/>
              </w:numPr>
              <w:spacing w:line="220" w:lineRule="exact"/>
              <w:rPr>
                <w:lang w:val="fr-FR"/>
              </w:rPr>
            </w:pPr>
            <w:r>
              <w:rPr>
                <w:lang w:val="fr-FR"/>
              </w:rPr>
              <w:t>Expliquer</w:t>
            </w:r>
            <w:r w:rsidR="001B6828" w:rsidRPr="001B6828">
              <w:rPr>
                <w:lang w:val="fr-FR"/>
              </w:rPr>
              <w:t xml:space="preserve"> des risques liés au déplacement des plantes </w:t>
            </w:r>
            <w:r w:rsidR="00837F9D">
              <w:rPr>
                <w:lang w:val="fr-FR"/>
              </w:rPr>
              <w:t>lors des voyages</w:t>
            </w:r>
            <w:r w:rsidR="001B6828" w:rsidRPr="001B6828">
              <w:rPr>
                <w:lang w:val="fr-FR"/>
              </w:rPr>
              <w:t xml:space="preserve"> internationaux</w:t>
            </w:r>
            <w:r w:rsidR="005F6BB1">
              <w:rPr>
                <w:lang w:val="fr-FR"/>
              </w:rPr>
              <w:t xml:space="preserve"> </w:t>
            </w:r>
            <w:r w:rsidR="00595C7F" w:rsidRPr="001B6828">
              <w:rPr>
                <w:lang w:val="fr-FR"/>
              </w:rPr>
              <w:t>;</w:t>
            </w:r>
          </w:p>
          <w:p w:rsidR="00595C7F" w:rsidRPr="00067704" w:rsidRDefault="001B6828" w:rsidP="00C7423D">
            <w:pPr>
              <w:pStyle w:val="Paragraphedeliste"/>
              <w:numPr>
                <w:ilvl w:val="0"/>
                <w:numId w:val="6"/>
              </w:numPr>
              <w:spacing w:line="220" w:lineRule="exact"/>
              <w:jc w:val="both"/>
              <w:rPr>
                <w:lang w:val="fr-FR"/>
              </w:rPr>
            </w:pPr>
            <w:r w:rsidRPr="00067704">
              <w:rPr>
                <w:lang w:val="fr-FR"/>
              </w:rPr>
              <w:t xml:space="preserve">Encourager chacun à faire ce qu’il peut pour limiter </w:t>
            </w:r>
            <w:r w:rsidR="00837F9D">
              <w:rPr>
                <w:lang w:val="fr-FR"/>
              </w:rPr>
              <w:t>la dissémination</w:t>
            </w:r>
            <w:r w:rsidR="00837F9D" w:rsidRPr="00067704">
              <w:rPr>
                <w:lang w:val="fr-FR"/>
              </w:rPr>
              <w:t xml:space="preserve"> </w:t>
            </w:r>
            <w:r w:rsidR="00067704" w:rsidRPr="00067704">
              <w:rPr>
                <w:lang w:val="fr-FR"/>
              </w:rPr>
              <w:t xml:space="preserve">de ces nouveaux </w:t>
            </w:r>
            <w:r w:rsidR="00837F9D">
              <w:rPr>
                <w:lang w:val="fr-FR"/>
              </w:rPr>
              <w:t>ravageurs</w:t>
            </w:r>
            <w:r w:rsidR="00837F9D" w:rsidRPr="00067704">
              <w:rPr>
                <w:lang w:val="fr-FR"/>
              </w:rPr>
              <w:t xml:space="preserve"> </w:t>
            </w:r>
            <w:r w:rsidR="00067704" w:rsidRPr="00067704">
              <w:rPr>
                <w:lang w:val="fr-FR"/>
              </w:rPr>
              <w:t>et maladies</w:t>
            </w:r>
            <w:r w:rsidR="005F6BB1">
              <w:rPr>
                <w:lang w:val="fr-FR"/>
              </w:rPr>
              <w:t xml:space="preserve"> </w:t>
            </w:r>
            <w:r w:rsidR="00595C7F" w:rsidRPr="00067704">
              <w:rPr>
                <w:lang w:val="fr-FR"/>
              </w:rPr>
              <w:t>;</w:t>
            </w:r>
          </w:p>
          <w:p w:rsidR="00595C7F" w:rsidRPr="00067704" w:rsidRDefault="00067704" w:rsidP="00C7423D">
            <w:pPr>
              <w:pStyle w:val="Paragraphedeliste"/>
              <w:numPr>
                <w:ilvl w:val="0"/>
                <w:numId w:val="6"/>
              </w:numPr>
              <w:spacing w:line="220" w:lineRule="exact"/>
              <w:jc w:val="both"/>
              <w:rPr>
                <w:lang w:val="fr-FR"/>
              </w:rPr>
            </w:pPr>
            <w:r w:rsidRPr="00067704">
              <w:rPr>
                <w:lang w:val="fr-FR"/>
              </w:rPr>
              <w:t xml:space="preserve">Fournir </w:t>
            </w:r>
            <w:r w:rsidR="00837F9D">
              <w:rPr>
                <w:lang w:val="fr-FR"/>
              </w:rPr>
              <w:t>des</w:t>
            </w:r>
            <w:r w:rsidR="00837F9D" w:rsidRPr="00067704">
              <w:rPr>
                <w:lang w:val="fr-FR"/>
              </w:rPr>
              <w:t xml:space="preserve"> </w:t>
            </w:r>
            <w:r w:rsidRPr="00067704">
              <w:rPr>
                <w:lang w:val="fr-FR"/>
              </w:rPr>
              <w:t xml:space="preserve">informations générales </w:t>
            </w:r>
            <w:r w:rsidR="00837F9D">
              <w:rPr>
                <w:lang w:val="fr-FR"/>
              </w:rPr>
              <w:t>pour accompagner</w:t>
            </w:r>
            <w:r w:rsidR="00837F9D" w:rsidRPr="00067704">
              <w:rPr>
                <w:lang w:val="fr-FR"/>
              </w:rPr>
              <w:t xml:space="preserve"> </w:t>
            </w:r>
            <w:r w:rsidRPr="00067704">
              <w:rPr>
                <w:lang w:val="fr-FR"/>
              </w:rPr>
              <w:t>le poster</w:t>
            </w:r>
            <w:r w:rsidR="00595C7F" w:rsidRPr="00067704">
              <w:rPr>
                <w:lang w:val="fr-FR"/>
              </w:rPr>
              <w:t xml:space="preserve"> ‘</w:t>
            </w:r>
            <w:r w:rsidR="00E949ED">
              <w:rPr>
                <w:lang w:val="fr-FR"/>
              </w:rPr>
              <w:t>Trop risqué</w:t>
            </w:r>
            <w:r w:rsidR="00595C7F" w:rsidRPr="00067704">
              <w:rPr>
                <w:lang w:val="fr-FR"/>
              </w:rPr>
              <w:t xml:space="preserve">’ </w:t>
            </w:r>
            <w:r w:rsidRPr="00067704">
              <w:rPr>
                <w:lang w:val="fr-FR"/>
              </w:rPr>
              <w:t xml:space="preserve">actuellement visible dans des aéroports et ports </w:t>
            </w:r>
            <w:r w:rsidR="00837F9D">
              <w:rPr>
                <w:lang w:val="fr-FR"/>
              </w:rPr>
              <w:t>maritimes</w:t>
            </w:r>
            <w:r w:rsidRPr="00067704">
              <w:rPr>
                <w:lang w:val="fr-FR"/>
              </w:rPr>
              <w:t>.</w:t>
            </w:r>
          </w:p>
          <w:p w:rsidR="00275645" w:rsidRPr="00067704" w:rsidRDefault="00275645" w:rsidP="00275645">
            <w:pPr>
              <w:jc w:val="both"/>
              <w:rPr>
                <w:lang w:val="fr-FR"/>
              </w:rPr>
            </w:pPr>
          </w:p>
          <w:p w:rsidR="00275645" w:rsidRDefault="000F7CD3" w:rsidP="00275645">
            <w:pPr>
              <w:jc w:val="center"/>
              <w:rPr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B82D8E" wp14:editId="63B8A4AF">
                  <wp:extent cx="998382" cy="1412806"/>
                  <wp:effectExtent l="19050" t="19050" r="11430" b="1651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PO_POSTERA3.fw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82" cy="14128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C7F" w:rsidRPr="00275645" w:rsidRDefault="00595C7F" w:rsidP="00595C7F">
            <w:pPr>
              <w:pStyle w:val="Coordonnes"/>
              <w:jc w:val="both"/>
              <w:rPr>
                <w:sz w:val="12"/>
                <w:lang w:val="fr-FR"/>
              </w:rPr>
            </w:pPr>
          </w:p>
          <w:p w:rsidR="00595C7F" w:rsidRPr="00067704" w:rsidRDefault="00067704" w:rsidP="00C7423D">
            <w:pPr>
              <w:pStyle w:val="Coordonnes"/>
              <w:spacing w:line="220" w:lineRule="exact"/>
              <w:jc w:val="both"/>
              <w:rPr>
                <w:sz w:val="20"/>
              </w:rPr>
            </w:pPr>
            <w:r w:rsidRPr="00067704">
              <w:rPr>
                <w:lang w:val="fr-FR"/>
              </w:rPr>
              <w:t xml:space="preserve">En évitant de </w:t>
            </w:r>
            <w:r w:rsidR="00E949ED">
              <w:rPr>
                <w:lang w:val="fr-FR"/>
              </w:rPr>
              <w:t>rapporter</w:t>
            </w:r>
            <w:r w:rsidRPr="00067704">
              <w:rPr>
                <w:lang w:val="fr-FR"/>
              </w:rPr>
              <w:t xml:space="preserve"> des plantes, des graines, des fruits, des </w:t>
            </w:r>
            <w:r w:rsidR="00837F9D" w:rsidRPr="00067704">
              <w:rPr>
                <w:lang w:val="fr-FR"/>
              </w:rPr>
              <w:t>l</w:t>
            </w:r>
            <w:r w:rsidR="00837F9D">
              <w:rPr>
                <w:lang w:val="fr-FR"/>
              </w:rPr>
              <w:t>é</w:t>
            </w:r>
            <w:r w:rsidR="00837F9D" w:rsidRPr="00067704">
              <w:rPr>
                <w:lang w:val="fr-FR"/>
              </w:rPr>
              <w:t xml:space="preserve">gumes </w:t>
            </w:r>
            <w:r w:rsidRPr="00067704">
              <w:rPr>
                <w:lang w:val="fr-FR"/>
              </w:rPr>
              <w:t xml:space="preserve">et des fleurs </w:t>
            </w:r>
            <w:r w:rsidR="00837F9D">
              <w:rPr>
                <w:lang w:val="fr-FR"/>
              </w:rPr>
              <w:t>lors de</w:t>
            </w:r>
            <w:r w:rsidR="00837F9D" w:rsidRPr="00067704">
              <w:rPr>
                <w:lang w:val="fr-FR"/>
              </w:rPr>
              <w:t xml:space="preserve"> </w:t>
            </w:r>
            <w:r w:rsidRPr="00067704">
              <w:rPr>
                <w:lang w:val="fr-FR"/>
              </w:rPr>
              <w:t xml:space="preserve">vos voyages internationaux, vous </w:t>
            </w:r>
            <w:r w:rsidR="00837F9D">
              <w:rPr>
                <w:lang w:val="fr-FR"/>
              </w:rPr>
              <w:t>contribuez</w:t>
            </w:r>
            <w:r w:rsidR="00837F9D" w:rsidRPr="00067704">
              <w:rPr>
                <w:lang w:val="fr-FR"/>
              </w:rPr>
              <w:t xml:space="preserve"> </w:t>
            </w:r>
            <w:r w:rsidRPr="00067704">
              <w:rPr>
                <w:lang w:val="fr-FR"/>
              </w:rPr>
              <w:t xml:space="preserve">à protéger </w:t>
            </w:r>
            <w:r>
              <w:rPr>
                <w:lang w:val="fr-FR"/>
              </w:rPr>
              <w:t xml:space="preserve">les </w:t>
            </w:r>
            <w:r w:rsidR="00E458B3">
              <w:rPr>
                <w:lang w:val="fr-FR"/>
              </w:rPr>
              <w:t xml:space="preserve">cultures et </w:t>
            </w:r>
            <w:r w:rsidR="00EF094A">
              <w:rPr>
                <w:lang w:val="fr-FR"/>
              </w:rPr>
              <w:t>les paysages</w:t>
            </w:r>
            <w:r w:rsidR="008C4A1B">
              <w:rPr>
                <w:lang w:val="fr-FR"/>
              </w:rPr>
              <w:t xml:space="preserve"> </w:t>
            </w:r>
            <w:r>
              <w:rPr>
                <w:lang w:val="fr-FR"/>
              </w:rPr>
              <w:t>contre de</w:t>
            </w:r>
            <w:r w:rsidR="008C4A1B">
              <w:rPr>
                <w:lang w:val="fr-FR"/>
              </w:rPr>
              <w:t xml:space="preserve"> </w:t>
            </w:r>
            <w:r w:rsidR="00E458B3">
              <w:rPr>
                <w:lang w:val="fr-FR"/>
              </w:rPr>
              <w:t xml:space="preserve">dangereux </w:t>
            </w:r>
            <w:r w:rsidR="008C4A1B">
              <w:rPr>
                <w:lang w:val="fr-FR"/>
              </w:rPr>
              <w:t xml:space="preserve">ravageurs </w:t>
            </w:r>
            <w:r w:rsidR="000558D6">
              <w:rPr>
                <w:lang w:val="fr-FR"/>
              </w:rPr>
              <w:t>et</w:t>
            </w:r>
            <w:r w:rsidR="008C4A1B">
              <w:rPr>
                <w:lang w:val="fr-FR"/>
              </w:rPr>
              <w:t xml:space="preserve"> de</w:t>
            </w:r>
            <w:r>
              <w:rPr>
                <w:lang w:val="fr-FR"/>
              </w:rPr>
              <w:t xml:space="preserve"> graves</w:t>
            </w:r>
            <w:r w:rsidR="00EF094A">
              <w:rPr>
                <w:lang w:val="fr-FR"/>
              </w:rPr>
              <w:t xml:space="preserve"> </w:t>
            </w:r>
            <w:r>
              <w:rPr>
                <w:lang w:val="fr-FR"/>
              </w:rPr>
              <w:t>maladies.</w:t>
            </w:r>
            <w:r w:rsidR="008C4A1B">
              <w:rPr>
                <w:lang w:val="fr-FR"/>
              </w:rPr>
              <w:t xml:space="preserve"> </w:t>
            </w:r>
            <w:r w:rsidR="00EF094A">
              <w:rPr>
                <w:lang w:val="fr-FR"/>
              </w:rPr>
              <w:t>F</w:t>
            </w:r>
            <w:r w:rsidRPr="00C7423D">
              <w:rPr>
                <w:lang w:val="fr-FR"/>
              </w:rPr>
              <w:t>a</w:t>
            </w:r>
            <w:r w:rsidR="00837F9D" w:rsidRPr="00C7423D">
              <w:rPr>
                <w:lang w:val="fr-FR"/>
              </w:rPr>
              <w:t>i</w:t>
            </w:r>
            <w:r w:rsidRPr="00C7423D">
              <w:rPr>
                <w:lang w:val="fr-FR"/>
              </w:rPr>
              <w:t>te</w:t>
            </w:r>
            <w:r w:rsidR="00837F9D" w:rsidRPr="00C7423D">
              <w:rPr>
                <w:lang w:val="fr-FR"/>
              </w:rPr>
              <w:t>s</w:t>
            </w:r>
            <w:r w:rsidRPr="00C7423D">
              <w:rPr>
                <w:lang w:val="fr-FR"/>
              </w:rPr>
              <w:t xml:space="preserve"> </w:t>
            </w:r>
            <w:r w:rsidRPr="00067704">
              <w:t>passer le message!</w:t>
            </w:r>
          </w:p>
          <w:p w:rsidR="00595C7F" w:rsidRPr="00067704" w:rsidRDefault="00595C7F"/>
        </w:tc>
      </w:tr>
    </w:tbl>
    <w:p w:rsidR="0002111B" w:rsidRPr="00D8000C" w:rsidRDefault="00E22F84" w:rsidP="00C7423D">
      <w:pPr>
        <w:tabs>
          <w:tab w:val="left" w:pos="1271"/>
        </w:tabs>
        <w:rPr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CF8E901" wp14:editId="140F9685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Lien droit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Lien droit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9" o:spid="_x0000_s1026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">
                <v:line id="Lien droit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Lien droit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02111B" w:rsidRPr="00D8000C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6AC" w:rsidRDefault="006A56AC" w:rsidP="00595C7F">
      <w:pPr>
        <w:spacing w:after="0" w:line="240" w:lineRule="auto"/>
      </w:pPr>
      <w:r>
        <w:separator/>
      </w:r>
    </w:p>
  </w:endnote>
  <w:endnote w:type="continuationSeparator" w:id="0">
    <w:p w:rsidR="006A56AC" w:rsidRDefault="006A56AC" w:rsidP="0059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ler">
    <w:altName w:val="Segoe UI Semibold"/>
    <w:panose1 w:val="02000803040000020004"/>
    <w:charset w:val="00"/>
    <w:family w:val="auto"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6AC" w:rsidRDefault="006A56AC" w:rsidP="00595C7F">
      <w:pPr>
        <w:spacing w:after="0" w:line="240" w:lineRule="auto"/>
      </w:pPr>
      <w:r>
        <w:separator/>
      </w:r>
    </w:p>
  </w:footnote>
  <w:footnote w:type="continuationSeparator" w:id="0">
    <w:p w:rsidR="006A56AC" w:rsidRDefault="006A56AC" w:rsidP="00595C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CEE5190"/>
    <w:lvl w:ilvl="0">
      <w:start w:val="1"/>
      <w:numFmt w:val="bullet"/>
      <w:pStyle w:val="Listepuce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>
    <w:nsid w:val="0BC82C06"/>
    <w:multiLevelType w:val="hybridMultilevel"/>
    <w:tmpl w:val="48F66E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00CAE"/>
    <w:multiLevelType w:val="hybridMultilevel"/>
    <w:tmpl w:val="32E4D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3166E"/>
    <w:multiLevelType w:val="hybridMultilevel"/>
    <w:tmpl w:val="6996FEC6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56443FAB"/>
    <w:multiLevelType w:val="hybridMultilevel"/>
    <w:tmpl w:val="6BFC108E"/>
    <w:lvl w:ilvl="0" w:tplc="86200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25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3E0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F21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88F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21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FC8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406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AD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6173C2"/>
    <w:multiLevelType w:val="hybridMultilevel"/>
    <w:tmpl w:val="575A7214"/>
    <w:lvl w:ilvl="0" w:tplc="F16E9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489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88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051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8D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003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6E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21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C4D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D6F"/>
    <w:rsid w:val="0000310A"/>
    <w:rsid w:val="0002111B"/>
    <w:rsid w:val="00037968"/>
    <w:rsid w:val="000558D6"/>
    <w:rsid w:val="00062ABE"/>
    <w:rsid w:val="00067704"/>
    <w:rsid w:val="000C2980"/>
    <w:rsid w:val="000D0D1F"/>
    <w:rsid w:val="000E0995"/>
    <w:rsid w:val="000E655D"/>
    <w:rsid w:val="000F7CD3"/>
    <w:rsid w:val="00117960"/>
    <w:rsid w:val="00156CFB"/>
    <w:rsid w:val="0016657A"/>
    <w:rsid w:val="001B4FB9"/>
    <w:rsid w:val="001B6828"/>
    <w:rsid w:val="001C0CD7"/>
    <w:rsid w:val="001C2E43"/>
    <w:rsid w:val="001C4CE7"/>
    <w:rsid w:val="001C6C86"/>
    <w:rsid w:val="001E784B"/>
    <w:rsid w:val="00207FD3"/>
    <w:rsid w:val="00232A91"/>
    <w:rsid w:val="00261CF5"/>
    <w:rsid w:val="00275645"/>
    <w:rsid w:val="00281F57"/>
    <w:rsid w:val="002900CF"/>
    <w:rsid w:val="002D0E5D"/>
    <w:rsid w:val="002E0AFC"/>
    <w:rsid w:val="002E6510"/>
    <w:rsid w:val="002F6640"/>
    <w:rsid w:val="00315D2F"/>
    <w:rsid w:val="00320E5F"/>
    <w:rsid w:val="003227D6"/>
    <w:rsid w:val="00325747"/>
    <w:rsid w:val="0035332B"/>
    <w:rsid w:val="0038135F"/>
    <w:rsid w:val="00395986"/>
    <w:rsid w:val="003E495B"/>
    <w:rsid w:val="003F4450"/>
    <w:rsid w:val="003F7E06"/>
    <w:rsid w:val="00456017"/>
    <w:rsid w:val="00460114"/>
    <w:rsid w:val="00463952"/>
    <w:rsid w:val="00491165"/>
    <w:rsid w:val="004B180B"/>
    <w:rsid w:val="0050357A"/>
    <w:rsid w:val="00506AB8"/>
    <w:rsid w:val="00533385"/>
    <w:rsid w:val="0055554C"/>
    <w:rsid w:val="00565DBB"/>
    <w:rsid w:val="00582685"/>
    <w:rsid w:val="00595C7F"/>
    <w:rsid w:val="005E4028"/>
    <w:rsid w:val="005F659B"/>
    <w:rsid w:val="005F689F"/>
    <w:rsid w:val="005F6BB1"/>
    <w:rsid w:val="006007CD"/>
    <w:rsid w:val="00651C51"/>
    <w:rsid w:val="00662F4B"/>
    <w:rsid w:val="006917ED"/>
    <w:rsid w:val="006A56AC"/>
    <w:rsid w:val="00704E16"/>
    <w:rsid w:val="00735058"/>
    <w:rsid w:val="00735A97"/>
    <w:rsid w:val="00781000"/>
    <w:rsid w:val="007850E5"/>
    <w:rsid w:val="007C1491"/>
    <w:rsid w:val="007D2EBF"/>
    <w:rsid w:val="007F656D"/>
    <w:rsid w:val="00837F9D"/>
    <w:rsid w:val="00841C44"/>
    <w:rsid w:val="00877319"/>
    <w:rsid w:val="008C4A1B"/>
    <w:rsid w:val="008D2D9F"/>
    <w:rsid w:val="008E1D6F"/>
    <w:rsid w:val="008F104D"/>
    <w:rsid w:val="008F31D5"/>
    <w:rsid w:val="0090261A"/>
    <w:rsid w:val="00955234"/>
    <w:rsid w:val="00962690"/>
    <w:rsid w:val="009762B3"/>
    <w:rsid w:val="009921E5"/>
    <w:rsid w:val="009A5E0F"/>
    <w:rsid w:val="00A00668"/>
    <w:rsid w:val="00A25308"/>
    <w:rsid w:val="00A95FA9"/>
    <w:rsid w:val="00AB2B6A"/>
    <w:rsid w:val="00AD0650"/>
    <w:rsid w:val="00B01788"/>
    <w:rsid w:val="00B375F5"/>
    <w:rsid w:val="00BA1894"/>
    <w:rsid w:val="00BB5D45"/>
    <w:rsid w:val="00BE3E2F"/>
    <w:rsid w:val="00BE7135"/>
    <w:rsid w:val="00C66448"/>
    <w:rsid w:val="00C7423D"/>
    <w:rsid w:val="00C91047"/>
    <w:rsid w:val="00C936AF"/>
    <w:rsid w:val="00C94DA5"/>
    <w:rsid w:val="00D01D4B"/>
    <w:rsid w:val="00D25373"/>
    <w:rsid w:val="00D5650A"/>
    <w:rsid w:val="00D63C03"/>
    <w:rsid w:val="00D8000C"/>
    <w:rsid w:val="00D9112F"/>
    <w:rsid w:val="00DC724E"/>
    <w:rsid w:val="00DD26C6"/>
    <w:rsid w:val="00DD37B7"/>
    <w:rsid w:val="00DD4528"/>
    <w:rsid w:val="00DE1C69"/>
    <w:rsid w:val="00DF0458"/>
    <w:rsid w:val="00DF4D0A"/>
    <w:rsid w:val="00E22F84"/>
    <w:rsid w:val="00E458B3"/>
    <w:rsid w:val="00E5263A"/>
    <w:rsid w:val="00E66965"/>
    <w:rsid w:val="00E83B28"/>
    <w:rsid w:val="00E949ED"/>
    <w:rsid w:val="00EC2CCE"/>
    <w:rsid w:val="00EC58B1"/>
    <w:rsid w:val="00EF094A"/>
    <w:rsid w:val="00EF74D4"/>
    <w:rsid w:val="00F02E39"/>
    <w:rsid w:val="00F24756"/>
    <w:rsid w:val="00F25AA9"/>
    <w:rsid w:val="00F309AE"/>
    <w:rsid w:val="00FB31D2"/>
    <w:rsid w:val="00FE4435"/>
    <w:rsid w:val="00FF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3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hte">
    <w:name w:val="Tableau hôte"/>
    <w:basedOn w:val="TableauNormal"/>
    <w:uiPriority w:val="99"/>
    <w:pPr>
      <w:spacing w:after="0"/>
    </w:p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Bloc">
    <w:name w:val="Titre Bloc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Normalcentr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sedelexpditeur">
    <w:name w:val="Adresse de l’expéditeur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color w:val="74CBC8" w:themeColor="accent1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ionCar">
    <w:name w:val="Citation Car"/>
    <w:basedOn w:val="Policepardfaut"/>
    <w:link w:val="Citation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epuces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paragraph" w:customStyle="1" w:styleId="AdresseWeb">
    <w:name w:val="Adresse Web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Titre3Car">
    <w:name w:val="Titre 3 Car"/>
    <w:basedOn w:val="Policepardfaut"/>
    <w:link w:val="Titre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character" w:styleId="Lienhypertexte">
    <w:name w:val="Hyperlink"/>
    <w:basedOn w:val="Policepardfaut"/>
    <w:uiPriority w:val="99"/>
    <w:unhideWhenUsed/>
    <w:rsid w:val="00B375F5"/>
    <w:rPr>
      <w:color w:val="74CBC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GB" w:eastAsia="en-GB"/>
      <w14:ligatures w14:val="none"/>
    </w:rPr>
  </w:style>
  <w:style w:type="paragraph" w:styleId="Paragraphedeliste">
    <w:name w:val="List Paragraph"/>
    <w:basedOn w:val="Normal"/>
    <w:uiPriority w:val="34"/>
    <w:unhideWhenUsed/>
    <w:qFormat/>
    <w:rsid w:val="003257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9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5C7F"/>
  </w:style>
  <w:style w:type="paragraph" w:styleId="Pieddepage">
    <w:name w:val="footer"/>
    <w:basedOn w:val="Normal"/>
    <w:link w:val="PieddepageCar"/>
    <w:uiPriority w:val="99"/>
    <w:unhideWhenUsed/>
    <w:rsid w:val="0059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5C7F"/>
  </w:style>
  <w:style w:type="table" w:styleId="Trameclaire-Accent1">
    <w:name w:val="Light Shading Accent 1"/>
    <w:basedOn w:val="TableauNormal"/>
    <w:uiPriority w:val="60"/>
    <w:rsid w:val="00AD065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3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3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hte">
    <w:name w:val="Tableau hôte"/>
    <w:basedOn w:val="TableauNormal"/>
    <w:uiPriority w:val="99"/>
    <w:pPr>
      <w:spacing w:after="0"/>
    </w:p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Bloc">
    <w:name w:val="Titre Bloc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Normalcentr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Adressedelexpditeur">
    <w:name w:val="Adresse de l’expéditeur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color w:val="74CBC8" w:themeColor="accent1"/>
    </w:r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next w:val="Normal"/>
    <w:link w:val="CitationC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CitationCar">
    <w:name w:val="Citation Car"/>
    <w:basedOn w:val="Policepardfaut"/>
    <w:link w:val="Citation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epuces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paragraph" w:customStyle="1" w:styleId="AdresseWeb">
    <w:name w:val="Adresse Web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Titre3Car">
    <w:name w:val="Titre 3 Car"/>
    <w:basedOn w:val="Policepardfaut"/>
    <w:link w:val="Titre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character" w:styleId="Lienhypertexte">
    <w:name w:val="Hyperlink"/>
    <w:basedOn w:val="Policepardfaut"/>
    <w:uiPriority w:val="99"/>
    <w:unhideWhenUsed/>
    <w:rsid w:val="00B375F5"/>
    <w:rPr>
      <w:color w:val="74CBC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GB" w:eastAsia="en-GB"/>
      <w14:ligatures w14:val="none"/>
    </w:rPr>
  </w:style>
  <w:style w:type="paragraph" w:styleId="Paragraphedeliste">
    <w:name w:val="List Paragraph"/>
    <w:basedOn w:val="Normal"/>
    <w:uiPriority w:val="34"/>
    <w:unhideWhenUsed/>
    <w:qFormat/>
    <w:rsid w:val="0032574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9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5C7F"/>
  </w:style>
  <w:style w:type="paragraph" w:styleId="Pieddepage">
    <w:name w:val="footer"/>
    <w:basedOn w:val="Normal"/>
    <w:link w:val="PieddepageCar"/>
    <w:uiPriority w:val="99"/>
    <w:unhideWhenUsed/>
    <w:rsid w:val="00595C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5C7F"/>
  </w:style>
  <w:style w:type="table" w:styleId="Trameclaire-Accent1">
    <w:name w:val="Light Shading Accent 1"/>
    <w:basedOn w:val="TableauNormal"/>
    <w:uiPriority w:val="60"/>
    <w:rsid w:val="00AD065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6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4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3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66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2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5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\Downloads\TS103133090%20(1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This leaflet was prepared by:
[your NPPO]
In collaboration with the European and Mediterranean Plant Protection Organization (OEPP/EPPO – www.eppo.int)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F85CD-E019-45E4-90E2-ABEEDA06F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TS103133090 (1).dotx</Template>
  <TotalTime>61</TotalTime>
  <Pages>2</Pages>
  <Words>550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EPPO</Company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Anne-Sophie Roy</dc:creator>
  <cp:lastModifiedBy>Anne-Sophie Roy</cp:lastModifiedBy>
  <cp:revision>10</cp:revision>
  <cp:lastPrinted>2013-09-04T09:06:00Z</cp:lastPrinted>
  <dcterms:created xsi:type="dcterms:W3CDTF">2013-07-05T14:30:00Z</dcterms:created>
  <dcterms:modified xsi:type="dcterms:W3CDTF">2013-09-04T09:10:00Z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